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03F79D" w14:textId="643DC706" w:rsidR="007A47F4" w:rsidRPr="00EE1CF0" w:rsidRDefault="008A4824" w:rsidP="00EE1CF0">
      <w:pPr>
        <w:pStyle w:val="Standard"/>
        <w:spacing w:line="276" w:lineRule="auto"/>
        <w:jc w:val="right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b/>
          <w:bCs/>
          <w:sz w:val="22"/>
          <w:szCs w:val="22"/>
          <w:lang w:val="pl-PL"/>
        </w:rPr>
        <w:t>Załącznik nr 2 do Zapytania ofertowego</w:t>
      </w:r>
    </w:p>
    <w:p w14:paraId="245731FE" w14:textId="468D873C" w:rsidR="007A47F4" w:rsidRPr="00EE1CF0" w:rsidRDefault="008A4824" w:rsidP="00EE1CF0">
      <w:pPr>
        <w:pStyle w:val="Standard"/>
        <w:spacing w:line="276" w:lineRule="auto"/>
        <w:jc w:val="center"/>
        <w:rPr>
          <w:rFonts w:ascii="Times New Roman" w:hAnsi="Times New Roman" w:cs="Times New Roman"/>
          <w:b/>
          <w:bCs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b/>
          <w:bCs/>
          <w:sz w:val="22"/>
          <w:szCs w:val="22"/>
          <w:lang w:val="pl-PL"/>
        </w:rPr>
        <w:t>UMOWA</w:t>
      </w:r>
      <w:r w:rsidR="00EE1CF0">
        <w:rPr>
          <w:rFonts w:ascii="Times New Roman" w:hAnsi="Times New Roman" w:cs="Times New Roman"/>
          <w:b/>
          <w:bCs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b/>
          <w:bCs/>
          <w:sz w:val="22"/>
          <w:szCs w:val="22"/>
          <w:lang w:val="pl-PL"/>
        </w:rPr>
        <w:t>nr …..</w:t>
      </w:r>
    </w:p>
    <w:p w14:paraId="4025A4C2" w14:textId="77777777" w:rsidR="007A47F4" w:rsidRPr="00EE1CF0" w:rsidRDefault="007A47F4">
      <w:pPr>
        <w:pStyle w:val="Standard"/>
        <w:spacing w:line="276" w:lineRule="auto"/>
        <w:jc w:val="center"/>
        <w:rPr>
          <w:rFonts w:ascii="Times New Roman" w:hAnsi="Times New Roman" w:cs="Times New Roman"/>
          <w:sz w:val="22"/>
          <w:szCs w:val="22"/>
          <w:lang w:val="pl-PL"/>
        </w:rPr>
      </w:pPr>
    </w:p>
    <w:p w14:paraId="7F2E7BE4" w14:textId="77777777" w:rsidR="007A47F4" w:rsidRPr="00EE1CF0" w:rsidRDefault="008A4824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>zawarta w dniu  …..... 2021 r. w Miechowie, pomiędzy:</w:t>
      </w:r>
    </w:p>
    <w:p w14:paraId="3553DCBB" w14:textId="77777777" w:rsidR="007A47F4" w:rsidRPr="00EE1CF0" w:rsidRDefault="007A47F4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</w:p>
    <w:p w14:paraId="6D47B1FF" w14:textId="77777777" w:rsidR="007A47F4" w:rsidRPr="00EE1CF0" w:rsidRDefault="008A4824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>Powiat Miechowski – Dom Pomocy Społecznej w Miechowie, 32-200 Miechów ul. Warszawska 49 A, zwanym dalej Zamawiającym, reprezentowanym przez:</w:t>
      </w:r>
    </w:p>
    <w:p w14:paraId="72846916" w14:textId="77777777" w:rsidR="007A47F4" w:rsidRPr="00EE1CF0" w:rsidRDefault="008A4824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Małgorzatę </w:t>
      </w:r>
      <w:proofErr w:type="spellStart"/>
      <w:r w:rsidRPr="00EE1CF0">
        <w:rPr>
          <w:rFonts w:ascii="Times New Roman" w:hAnsi="Times New Roman" w:cs="Times New Roman"/>
          <w:sz w:val="22"/>
          <w:szCs w:val="22"/>
          <w:lang w:val="pl-PL"/>
        </w:rPr>
        <w:t>Wachacka</w:t>
      </w:r>
      <w:proofErr w:type="spellEnd"/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– Dyrektor Domu Pomocy Społecznej w Miechowie</w:t>
      </w:r>
    </w:p>
    <w:p w14:paraId="5CC06F18" w14:textId="77777777" w:rsidR="007A47F4" w:rsidRPr="00EE1CF0" w:rsidRDefault="007A47F4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</w:p>
    <w:p w14:paraId="5D72E088" w14:textId="77777777" w:rsidR="007A47F4" w:rsidRPr="00EE1CF0" w:rsidRDefault="008A4824">
      <w:pPr>
        <w:pStyle w:val="Standard"/>
        <w:spacing w:line="276" w:lineRule="auto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a </w:t>
      </w:r>
    </w:p>
    <w:p w14:paraId="1B1CA211" w14:textId="77777777" w:rsidR="007A47F4" w:rsidRPr="00EE1CF0" w:rsidRDefault="008A4824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>…..........................................................,  REGON:  NIP:  zwanym dalej Wykonawcą, reprezentowanym przez:</w:t>
      </w:r>
    </w:p>
    <w:p w14:paraId="348225CA" w14:textId="77777777" w:rsidR="007A47F4" w:rsidRPr="00EE1CF0" w:rsidRDefault="008A4824">
      <w:pPr>
        <w:pStyle w:val="Standard"/>
        <w:tabs>
          <w:tab w:val="left" w:pos="360"/>
        </w:tabs>
        <w:spacing w:line="276" w:lineRule="auto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>….......................... – ….........................</w:t>
      </w:r>
    </w:p>
    <w:p w14:paraId="7FF09863" w14:textId="77777777" w:rsidR="007A47F4" w:rsidRPr="00EE1CF0" w:rsidRDefault="007A47F4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</w:p>
    <w:p w14:paraId="4C12FE48" w14:textId="77777777" w:rsidR="007A47F4" w:rsidRPr="00EE1CF0" w:rsidRDefault="008A4824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Umowa niniejsza zostaje zawarta po przeprowadzeniu postępowania w trybie zapytania ofertowego, na podstawie art. </w:t>
      </w:r>
      <w:r w:rsidRPr="00EE1CF0">
        <w:rPr>
          <w:rFonts w:ascii="Times New Roman" w:eastAsia="Times New Roman" w:hAnsi="Times New Roman" w:cs="Times New Roman"/>
          <w:sz w:val="22"/>
          <w:szCs w:val="22"/>
          <w:lang w:val="pl-PL"/>
        </w:rPr>
        <w:t>Art.1 pkt. 1 ustawy z dnia 11.09.2019 roku Prawo zamówień publicznych  ( Dz. U. 2019, poz. 2019 ze zm.).</w:t>
      </w:r>
    </w:p>
    <w:p w14:paraId="0FB1F4CA" w14:textId="77777777" w:rsidR="007A47F4" w:rsidRPr="00EE1CF0" w:rsidRDefault="007A47F4">
      <w:pPr>
        <w:pStyle w:val="Standard"/>
        <w:spacing w:line="276" w:lineRule="auto"/>
        <w:jc w:val="both"/>
        <w:rPr>
          <w:rFonts w:ascii="Times New Roman" w:hAnsi="Times New Roman" w:cs="Times New Roman"/>
          <w:b/>
          <w:bCs/>
          <w:sz w:val="22"/>
          <w:szCs w:val="22"/>
          <w:lang w:val="pl-PL"/>
        </w:rPr>
      </w:pPr>
    </w:p>
    <w:p w14:paraId="39089AB0" w14:textId="77777777" w:rsidR="007A47F4" w:rsidRPr="00EE1CF0" w:rsidRDefault="008A4824">
      <w:pPr>
        <w:pStyle w:val="Standard"/>
        <w:spacing w:line="276" w:lineRule="auto"/>
        <w:jc w:val="center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b/>
          <w:bCs/>
          <w:sz w:val="22"/>
          <w:szCs w:val="22"/>
          <w:lang w:val="pl-PL"/>
        </w:rPr>
        <w:t>§ 1.</w:t>
      </w:r>
    </w:p>
    <w:p w14:paraId="1A231959" w14:textId="77777777" w:rsidR="007A47F4" w:rsidRPr="00EE1CF0" w:rsidRDefault="008A4824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1. </w:t>
      </w:r>
      <w:r w:rsidR="007B0939" w:rsidRPr="00EE1CF0">
        <w:rPr>
          <w:rFonts w:ascii="Times New Roman" w:hAnsi="Times New Roman" w:cs="Times New Roman"/>
          <w:sz w:val="22"/>
          <w:szCs w:val="22"/>
          <w:lang w:val="pl-PL"/>
        </w:rPr>
        <w:t>Przedmiotem Umowy jest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EE1CF0">
        <w:rPr>
          <w:rFonts w:ascii="Times New Roman" w:eastAsia="Times New Roman" w:hAnsi="Times New Roman" w:cs="Times New Roman"/>
          <w:sz w:val="22"/>
          <w:szCs w:val="22"/>
          <w:lang w:val="pl-PL" w:eastAsia="pl-PL"/>
        </w:rPr>
        <w:t>zaprezentowani</w:t>
      </w:r>
      <w:r w:rsidR="00F23E52" w:rsidRPr="00EE1CF0">
        <w:rPr>
          <w:rFonts w:ascii="Times New Roman" w:eastAsia="Times New Roman" w:hAnsi="Times New Roman" w:cs="Times New Roman"/>
          <w:sz w:val="22"/>
          <w:szCs w:val="22"/>
          <w:lang w:val="pl-PL" w:eastAsia="pl-PL"/>
        </w:rPr>
        <w:t>e</w:t>
      </w:r>
      <w:r w:rsidRPr="00EE1CF0">
        <w:rPr>
          <w:rFonts w:ascii="Times New Roman" w:eastAsia="Times New Roman" w:hAnsi="Times New Roman" w:cs="Times New Roman"/>
          <w:sz w:val="22"/>
          <w:szCs w:val="22"/>
          <w:lang w:val="pl-PL" w:eastAsia="pl-PL"/>
        </w:rPr>
        <w:t xml:space="preserve"> spektakl</w:t>
      </w:r>
      <w:r w:rsidR="00F23E52" w:rsidRPr="00EE1CF0">
        <w:rPr>
          <w:rFonts w:ascii="Times New Roman" w:eastAsia="Times New Roman" w:hAnsi="Times New Roman" w:cs="Times New Roman"/>
          <w:sz w:val="22"/>
          <w:szCs w:val="22"/>
          <w:lang w:val="pl-PL" w:eastAsia="pl-PL"/>
        </w:rPr>
        <w:t>u</w:t>
      </w:r>
      <w:r w:rsidRPr="00EE1CF0">
        <w:rPr>
          <w:rFonts w:ascii="Times New Roman" w:eastAsia="Times New Roman" w:hAnsi="Times New Roman" w:cs="Times New Roman"/>
          <w:sz w:val="22"/>
          <w:szCs w:val="22"/>
          <w:lang w:val="pl-PL" w:eastAsia="pl-PL"/>
        </w:rPr>
        <w:t xml:space="preserve"> uliczn</w:t>
      </w:r>
      <w:r w:rsidR="00F23E52" w:rsidRPr="00EE1CF0">
        <w:rPr>
          <w:rFonts w:ascii="Times New Roman" w:eastAsia="Times New Roman" w:hAnsi="Times New Roman" w:cs="Times New Roman"/>
          <w:sz w:val="22"/>
          <w:szCs w:val="22"/>
          <w:lang w:val="pl-PL" w:eastAsia="pl-PL"/>
        </w:rPr>
        <w:t>ego</w:t>
      </w:r>
      <w:r w:rsidRPr="00EE1CF0">
        <w:rPr>
          <w:rFonts w:ascii="Times New Roman" w:eastAsia="Times New Roman" w:hAnsi="Times New Roman" w:cs="Times New Roman"/>
          <w:sz w:val="22"/>
          <w:szCs w:val="22"/>
          <w:lang w:val="pl-PL" w:eastAsia="pl-PL"/>
        </w:rPr>
        <w:t xml:space="preserve"> adresowany do osób niepełnosprawnych intelektualnie w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Domu Pomocy Społecznej w Miechowie </w:t>
      </w:r>
      <w:r w:rsidR="00F23E52" w:rsidRPr="00EE1CF0">
        <w:rPr>
          <w:rFonts w:ascii="Times New Roman" w:hAnsi="Times New Roman" w:cs="Times New Roman"/>
          <w:sz w:val="22"/>
          <w:szCs w:val="22"/>
          <w:lang w:val="pl-PL"/>
        </w:rPr>
        <w:t>w dniu 23 czerwca 2021 r. o godz. 14</w:t>
      </w:r>
      <w:r w:rsidR="00F23E52" w:rsidRPr="00EE1CF0">
        <w:rPr>
          <w:rFonts w:ascii="Times New Roman" w:eastAsia="Segoe UI Emoji" w:hAnsi="Times New Roman" w:cs="Times New Roman"/>
          <w:sz w:val="22"/>
          <w:szCs w:val="22"/>
          <w:lang w:val="pl-PL"/>
        </w:rPr>
        <w:t>:00</w:t>
      </w:r>
      <w:r w:rsidR="0085727F" w:rsidRPr="00EE1CF0">
        <w:rPr>
          <w:rFonts w:ascii="Times New Roman" w:eastAsia="Segoe UI Emoji" w:hAnsi="Times New Roman" w:cs="Times New Roman"/>
          <w:sz w:val="22"/>
          <w:szCs w:val="22"/>
          <w:lang w:val="pl-PL"/>
        </w:rPr>
        <w:t xml:space="preserve">, trwającego </w:t>
      </w:r>
      <w:r w:rsidR="00523B45" w:rsidRPr="00EE1CF0">
        <w:rPr>
          <w:rFonts w:ascii="Times New Roman" w:eastAsia="Segoe UI Emoji" w:hAnsi="Times New Roman" w:cs="Times New Roman"/>
          <w:sz w:val="22"/>
          <w:szCs w:val="22"/>
          <w:lang w:val="pl-PL"/>
        </w:rPr>
        <w:t>min</w:t>
      </w:r>
      <w:r w:rsidR="0085727F" w:rsidRPr="00EE1CF0">
        <w:rPr>
          <w:rFonts w:ascii="Times New Roman" w:eastAsia="Segoe UI Emoji" w:hAnsi="Times New Roman" w:cs="Times New Roman"/>
          <w:sz w:val="22"/>
          <w:szCs w:val="22"/>
          <w:lang w:val="pl-PL"/>
        </w:rPr>
        <w:t xml:space="preserve">. 40 minut,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według Zapytania ofertowego (Załącznik nr 1 do Umowy), </w:t>
      </w:r>
      <w:r w:rsidR="00786FFA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zwany dalej spektaklem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oraz Oferty Wykonawcy z dnia …………………… (Załącznik nr 2 do Umowy), które stanowią integralna część Umowy.</w:t>
      </w:r>
    </w:p>
    <w:p w14:paraId="4F9022C7" w14:textId="77777777" w:rsidR="00786FFA" w:rsidRPr="00EE1CF0" w:rsidRDefault="008A4824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>2.</w:t>
      </w:r>
      <w:r w:rsidR="00786FFA" w:rsidRPr="00EE1CF0">
        <w:rPr>
          <w:rFonts w:ascii="Times New Roman" w:hAnsi="Times New Roman" w:cs="Times New Roman"/>
          <w:sz w:val="22"/>
          <w:szCs w:val="22"/>
          <w:lang w:val="pl-PL"/>
        </w:rPr>
        <w:t>Wykonawca oświadcza, że stworzył spektakl  i posiada do niego pełnię praw autorskich i praw pokrewnych. Prawa związane z publicznym wystawieniem spektaklu przysługują wyłącznie Wykonawcy i nikt z aktorów, wykonawców, interpretatorów oraz wszystkich innych osób, które bezpośrednio bądź</w:t>
      </w:r>
      <w:r w:rsidR="003617C6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="00786FFA" w:rsidRPr="00EE1CF0">
        <w:rPr>
          <w:rFonts w:ascii="Times New Roman" w:hAnsi="Times New Roman" w:cs="Times New Roman"/>
          <w:sz w:val="22"/>
          <w:szCs w:val="22"/>
          <w:lang w:val="pl-PL"/>
        </w:rPr>
        <w:t>pośrednio uczestniczą w ich wystawieniu nie ma prawa do jakichkolwiek roszczeń w związku z tym spektaklem.</w:t>
      </w:r>
    </w:p>
    <w:p w14:paraId="67931604" w14:textId="77777777" w:rsidR="007A47F4" w:rsidRPr="00EE1CF0" w:rsidRDefault="00786FFA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>3. Wykonawca zobowiązuje</w:t>
      </w:r>
      <w:r w:rsidR="003617C6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się</w:t>
      </w:r>
      <w:r w:rsidR="003617C6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przyjąć</w:t>
      </w:r>
      <w:r w:rsidR="003617C6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na</w:t>
      </w:r>
      <w:r w:rsidR="003617C6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swoją</w:t>
      </w:r>
      <w:r w:rsidR="003617C6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odpowiedzialność</w:t>
      </w:r>
      <w:r w:rsidR="003617C6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wyjaśnienie</w:t>
      </w:r>
      <w:r w:rsidR="003617C6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żądań</w:t>
      </w:r>
      <w:r w:rsidR="003617C6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i</w:t>
      </w:r>
      <w:r w:rsidR="003617C6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zaspokojenie</w:t>
      </w:r>
      <w:r w:rsidR="003617C6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roszczeń,</w:t>
      </w:r>
      <w:r w:rsidR="003617C6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z</w:t>
      </w:r>
      <w:r w:rsidR="003617C6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jakimi</w:t>
      </w:r>
      <w:r w:rsidR="003617C6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mogłyby</w:t>
      </w:r>
      <w:r w:rsidR="003617C6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wystąpić</w:t>
      </w:r>
      <w:r w:rsidR="003617C6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inne</w:t>
      </w:r>
      <w:r w:rsidR="003617C6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podmioty</w:t>
      </w:r>
      <w:r w:rsidR="003617C6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nieuczestniczące</w:t>
      </w:r>
      <w:r w:rsidR="003617C6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w</w:t>
      </w:r>
      <w:r w:rsidR="003617C6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wystawieniu</w:t>
      </w:r>
      <w:r w:rsidR="003617C6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spektaklu,</w:t>
      </w:r>
      <w:r w:rsidR="003617C6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a</w:t>
      </w:r>
      <w:r w:rsidR="003617C6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które</w:t>
      </w:r>
      <w:r w:rsidR="003617C6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uważają,</w:t>
      </w:r>
      <w:r w:rsidR="003617C6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że</w:t>
      </w:r>
      <w:r w:rsidR="003617C6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mają</w:t>
      </w:r>
      <w:r w:rsidR="003617C6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do</w:t>
      </w:r>
      <w:r w:rsidR="003617C6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niego</w:t>
      </w:r>
      <w:r w:rsidR="003617C6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jakieś</w:t>
      </w:r>
      <w:r w:rsidR="003617C6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prawo</w:t>
      </w:r>
      <w:r w:rsidR="003617C6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i</w:t>
      </w:r>
      <w:r w:rsidR="003617C6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płynące</w:t>
      </w:r>
      <w:r w:rsidR="003617C6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z</w:t>
      </w:r>
      <w:r w:rsidR="003617C6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tego</w:t>
      </w:r>
      <w:r w:rsidR="003617C6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prawa</w:t>
      </w:r>
      <w:r w:rsidR="003617C6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roszczen</w:t>
      </w:r>
      <w:r w:rsidR="003617C6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ia. </w:t>
      </w:r>
    </w:p>
    <w:p w14:paraId="10C07C9C" w14:textId="77777777" w:rsidR="007A47F4" w:rsidRPr="00EE1CF0" w:rsidRDefault="007A47F4">
      <w:pPr>
        <w:pStyle w:val="Standard"/>
        <w:spacing w:line="276" w:lineRule="auto"/>
        <w:jc w:val="center"/>
        <w:rPr>
          <w:rFonts w:ascii="Times New Roman" w:hAnsi="Times New Roman" w:cs="Times New Roman"/>
          <w:b/>
          <w:bCs/>
          <w:sz w:val="22"/>
          <w:szCs w:val="22"/>
          <w:lang w:val="pl-PL"/>
        </w:rPr>
      </w:pPr>
    </w:p>
    <w:p w14:paraId="43792864" w14:textId="77777777" w:rsidR="007A47F4" w:rsidRPr="00EE1CF0" w:rsidRDefault="008A4824">
      <w:pPr>
        <w:pStyle w:val="Standard"/>
        <w:spacing w:line="276" w:lineRule="auto"/>
        <w:jc w:val="center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b/>
          <w:bCs/>
          <w:sz w:val="22"/>
          <w:szCs w:val="22"/>
          <w:lang w:val="pl-PL"/>
        </w:rPr>
        <w:t>§ 2.</w:t>
      </w:r>
    </w:p>
    <w:p w14:paraId="1A0F5541" w14:textId="77777777" w:rsidR="00EE5849" w:rsidRPr="00EE1CF0" w:rsidRDefault="008A4824" w:rsidP="00EE5849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>1.</w:t>
      </w:r>
      <w:r w:rsidRPr="00EE1CF0">
        <w:rPr>
          <w:rFonts w:ascii="Times New Roman" w:hAnsi="Times New Roman" w:cs="Times New Roman"/>
          <w:b/>
          <w:bCs/>
          <w:sz w:val="22"/>
          <w:szCs w:val="22"/>
          <w:lang w:val="pl-PL"/>
        </w:rPr>
        <w:t xml:space="preserve"> </w:t>
      </w:r>
      <w:r w:rsidR="00EE5849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Zamawiający oświadcza, że akceptuje przebieg </w:t>
      </w:r>
      <w:r w:rsidR="003A0FEE" w:rsidRPr="00EE1CF0">
        <w:rPr>
          <w:rFonts w:ascii="Times New Roman" w:hAnsi="Times New Roman" w:cs="Times New Roman"/>
          <w:sz w:val="22"/>
          <w:szCs w:val="22"/>
          <w:lang w:val="pl-PL"/>
        </w:rPr>
        <w:t>s</w:t>
      </w:r>
      <w:r w:rsidR="00EE5849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pektaklu oraz uznaje prawo </w:t>
      </w:r>
      <w:r w:rsidR="003A0FEE" w:rsidRPr="00EE1CF0">
        <w:rPr>
          <w:rFonts w:ascii="Times New Roman" w:hAnsi="Times New Roman" w:cs="Times New Roman"/>
          <w:sz w:val="22"/>
          <w:szCs w:val="22"/>
          <w:lang w:val="pl-PL"/>
        </w:rPr>
        <w:t>Wykonawcy</w:t>
      </w:r>
      <w:r w:rsidR="00EE5849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do swobodnego opracowania wizerunku scenicznego aktorów </w:t>
      </w:r>
      <w:r w:rsidR="003A0FEE" w:rsidRPr="00EE1CF0">
        <w:rPr>
          <w:rFonts w:ascii="Times New Roman" w:hAnsi="Times New Roman" w:cs="Times New Roman"/>
          <w:sz w:val="22"/>
          <w:szCs w:val="22"/>
          <w:lang w:val="pl-PL"/>
        </w:rPr>
        <w:t>Wykonawcy.</w:t>
      </w:r>
      <w:r w:rsidR="00EE5849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</w:p>
    <w:p w14:paraId="594658AE" w14:textId="7A5E04CD" w:rsidR="00EE5849" w:rsidRPr="00EE1CF0" w:rsidRDefault="00EE5849" w:rsidP="00EE5849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>2.</w:t>
      </w:r>
      <w:r w:rsidR="003A0FEE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Wykonawca </w:t>
      </w:r>
      <w:r w:rsidR="006B3A26" w:rsidRPr="00EE1CF0">
        <w:rPr>
          <w:rFonts w:ascii="Times New Roman" w:hAnsi="Times New Roman" w:cs="Times New Roman"/>
          <w:sz w:val="22"/>
          <w:szCs w:val="22"/>
          <w:lang w:val="pl-PL"/>
        </w:rPr>
        <w:t>ma obowiązek zapewnić wszelkie rekwizyty niezbędne do wystawienia spektaklu</w:t>
      </w:r>
      <w:r w:rsidR="00DE0633" w:rsidRPr="00EE1CF0">
        <w:rPr>
          <w:rFonts w:ascii="Times New Roman" w:hAnsi="Times New Roman" w:cs="Times New Roman"/>
          <w:sz w:val="22"/>
          <w:szCs w:val="22"/>
          <w:lang w:val="pl-PL"/>
        </w:rPr>
        <w:t>,</w:t>
      </w:r>
      <w:r w:rsidR="006B3A26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nagłośnienie</w:t>
      </w:r>
      <w:r w:rsidR="00DE0633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,a także ewentualną obsługę techniczną</w:t>
      </w:r>
      <w:r w:rsidR="006B3A26" w:rsidRPr="00EE1CF0">
        <w:rPr>
          <w:rFonts w:ascii="Times New Roman" w:hAnsi="Times New Roman" w:cs="Times New Roman"/>
          <w:sz w:val="22"/>
          <w:szCs w:val="22"/>
          <w:lang w:val="pl-PL"/>
        </w:rPr>
        <w:t>.</w:t>
      </w:r>
    </w:p>
    <w:p w14:paraId="4AAA3DB4" w14:textId="47E1B53B" w:rsidR="00F279A2" w:rsidRPr="00EE1CF0" w:rsidRDefault="00F279A2" w:rsidP="00F279A2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>3. Wykonawca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oświadcza, że artystyczne wykonanie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s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pektaklu nie zawiera wad prawnych oraz nie narusza jakichkolwiek interesów lub praw osób trzecich, w szczególności autorskich praw majątkowych.  </w:t>
      </w:r>
    </w:p>
    <w:p w14:paraId="7149D9BA" w14:textId="1C22FFD5" w:rsidR="00F279A2" w:rsidRPr="00EE1CF0" w:rsidRDefault="00F279A2" w:rsidP="00F279A2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>4. Wykonawca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ponosi odpowiedzialność za naruszenie praw osób trzecich w stosunku do osób trzecich, których prawa zostały naruszone, jak i w stosunku do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Wykonawcy. </w:t>
      </w:r>
    </w:p>
    <w:p w14:paraId="7303624F" w14:textId="77777777" w:rsidR="007A47F4" w:rsidRPr="00EE1CF0" w:rsidRDefault="007A47F4">
      <w:pPr>
        <w:pStyle w:val="Standard"/>
        <w:spacing w:line="276" w:lineRule="auto"/>
        <w:jc w:val="both"/>
        <w:rPr>
          <w:rFonts w:ascii="Times New Roman" w:hAnsi="Times New Roman" w:cs="Times New Roman"/>
          <w:b/>
          <w:bCs/>
          <w:sz w:val="22"/>
          <w:szCs w:val="22"/>
          <w:u w:val="single"/>
          <w:lang w:val="pl-PL"/>
        </w:rPr>
      </w:pPr>
    </w:p>
    <w:p w14:paraId="63DF5FF7" w14:textId="77777777" w:rsidR="007A47F4" w:rsidRPr="00EE1CF0" w:rsidRDefault="008A4824">
      <w:pPr>
        <w:pStyle w:val="Standard"/>
        <w:spacing w:line="276" w:lineRule="auto"/>
        <w:jc w:val="center"/>
        <w:rPr>
          <w:rFonts w:ascii="Times New Roman" w:hAnsi="Times New Roman" w:cs="Times New Roman"/>
          <w:b/>
          <w:bCs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b/>
          <w:bCs/>
          <w:sz w:val="22"/>
          <w:szCs w:val="22"/>
          <w:lang w:val="pl-PL"/>
        </w:rPr>
        <w:t>§ 3.</w:t>
      </w:r>
    </w:p>
    <w:p w14:paraId="0B717CE5" w14:textId="77777777" w:rsidR="007A47F4" w:rsidRPr="00EE1CF0" w:rsidRDefault="008A4824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Przedmiot umowy zostanie wykonany w terminie: w dniu: </w:t>
      </w:r>
      <w:r w:rsidRPr="00EE1CF0">
        <w:rPr>
          <w:rFonts w:ascii="Times New Roman" w:hAnsi="Times New Roman" w:cs="Times New Roman"/>
          <w:b/>
          <w:bCs/>
          <w:sz w:val="22"/>
          <w:szCs w:val="22"/>
          <w:lang w:val="pl-PL"/>
        </w:rPr>
        <w:t>23.06.2021 r.</w:t>
      </w:r>
    </w:p>
    <w:p w14:paraId="54785EE1" w14:textId="77777777" w:rsidR="007A47F4" w:rsidRPr="00EE1CF0" w:rsidRDefault="007A47F4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</w:p>
    <w:p w14:paraId="28DCB0C3" w14:textId="6A4E3233" w:rsidR="007A47F4" w:rsidRPr="00EE1CF0" w:rsidRDefault="008A4824">
      <w:pPr>
        <w:pStyle w:val="Standard"/>
        <w:spacing w:line="276" w:lineRule="auto"/>
        <w:jc w:val="center"/>
        <w:rPr>
          <w:rFonts w:ascii="Times New Roman" w:hAnsi="Times New Roman" w:cs="Times New Roman"/>
          <w:b/>
          <w:bCs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b/>
          <w:bCs/>
          <w:sz w:val="22"/>
          <w:szCs w:val="22"/>
          <w:lang w:val="pl-PL"/>
        </w:rPr>
        <w:t xml:space="preserve">§ </w:t>
      </w:r>
      <w:r w:rsidR="006B6FD4" w:rsidRPr="00EE1CF0">
        <w:rPr>
          <w:rFonts w:ascii="Times New Roman" w:hAnsi="Times New Roman" w:cs="Times New Roman"/>
          <w:b/>
          <w:bCs/>
          <w:sz w:val="22"/>
          <w:szCs w:val="22"/>
          <w:lang w:val="pl-PL"/>
        </w:rPr>
        <w:t>4</w:t>
      </w:r>
      <w:r w:rsidRPr="00EE1CF0">
        <w:rPr>
          <w:rFonts w:ascii="Times New Roman" w:hAnsi="Times New Roman" w:cs="Times New Roman"/>
          <w:b/>
          <w:bCs/>
          <w:sz w:val="22"/>
          <w:szCs w:val="22"/>
          <w:lang w:val="pl-PL"/>
        </w:rPr>
        <w:t>.</w:t>
      </w:r>
    </w:p>
    <w:p w14:paraId="3575E635" w14:textId="77777777" w:rsidR="007A47F4" w:rsidRPr="00EE1CF0" w:rsidRDefault="008A4824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lastRenderedPageBreak/>
        <w:t>1.</w:t>
      </w:r>
      <w:r w:rsidRPr="00EE1CF0">
        <w:rPr>
          <w:rFonts w:ascii="Times New Roman" w:hAnsi="Times New Roman" w:cs="Times New Roman"/>
          <w:b/>
          <w:bCs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Wynagrodzenie za realizację przedmiotu umowy ustala się zgodnie z Ofertą Wykonawcy na </w:t>
      </w:r>
      <w:r w:rsidRPr="00EE1CF0">
        <w:rPr>
          <w:rFonts w:ascii="Times New Roman" w:hAnsi="Times New Roman" w:cs="Times New Roman"/>
          <w:b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kwotę brutto : .......…….….. złotych PLN (słownie brutto: ................................................ złotych).</w:t>
      </w:r>
    </w:p>
    <w:p w14:paraId="070D5008" w14:textId="32857916" w:rsidR="007A47F4" w:rsidRPr="00EE1CF0" w:rsidRDefault="008A4824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2. </w:t>
      </w:r>
      <w:r w:rsidR="008A44CB" w:rsidRPr="00EE1CF0">
        <w:rPr>
          <w:rFonts w:ascii="Times New Roman" w:hAnsi="Times New Roman" w:cs="Times New Roman"/>
          <w:sz w:val="22"/>
          <w:szCs w:val="22"/>
          <w:lang w:val="pl-PL"/>
        </w:rPr>
        <w:t>Wynagrodzenie wskazane w ust. 1 ma charakter ryczałtowy</w:t>
      </w:r>
      <w:r w:rsidR="00BC15D2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, </w:t>
      </w:r>
      <w:r w:rsidR="00BC15D2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wyczerpuje wszelkie rozliczenia między </w:t>
      </w:r>
      <w:r w:rsidR="00BC15D2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Zamawiającym i Wykonawcą </w:t>
      </w:r>
      <w:r w:rsidR="00BC15D2" w:rsidRPr="00EE1CF0">
        <w:rPr>
          <w:rFonts w:ascii="Times New Roman" w:hAnsi="Times New Roman" w:cs="Times New Roman"/>
          <w:sz w:val="22"/>
          <w:szCs w:val="22"/>
          <w:lang w:val="pl-PL"/>
        </w:rPr>
        <w:t>z tytułu niniejszej umowy</w:t>
      </w:r>
      <w:r w:rsidR="00BC15D2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, w tym </w:t>
      </w:r>
      <w:r w:rsidR="008A44CB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obejmuje także przeniesienie praw autorskich, o których mowa w umowie. </w:t>
      </w:r>
    </w:p>
    <w:p w14:paraId="24C3EF0A" w14:textId="77777777" w:rsidR="007A47F4" w:rsidRPr="00EE1CF0" w:rsidRDefault="008A4824">
      <w:pPr>
        <w:pStyle w:val="Standard"/>
        <w:spacing w:line="276" w:lineRule="auto"/>
        <w:jc w:val="both"/>
        <w:rPr>
          <w:rFonts w:ascii="Times New Roman" w:hAnsi="Times New Roman" w:cs="Times New Roman"/>
          <w:color w:val="000000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color w:val="000000"/>
          <w:sz w:val="22"/>
          <w:szCs w:val="22"/>
          <w:lang w:val="pl-PL"/>
        </w:rPr>
        <w:t>3.</w:t>
      </w:r>
      <w:r w:rsidRPr="00EE1CF0">
        <w:rPr>
          <w:rFonts w:ascii="Times New Roman" w:hAnsi="Times New Roman" w:cs="Times New Roman"/>
          <w:b/>
          <w:bCs/>
          <w:color w:val="000000"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color w:val="000000"/>
          <w:sz w:val="22"/>
          <w:szCs w:val="22"/>
          <w:lang w:val="pl-PL"/>
        </w:rPr>
        <w:t xml:space="preserve">Prawidłowo wystawione rachunki/faktury powinny wskazywać jako </w:t>
      </w:r>
      <w:r w:rsidRPr="00EE1CF0">
        <w:rPr>
          <w:rFonts w:ascii="Times New Roman" w:hAnsi="Times New Roman" w:cs="Times New Roman"/>
          <w:b/>
          <w:bCs/>
          <w:color w:val="000000"/>
          <w:sz w:val="22"/>
          <w:szCs w:val="22"/>
          <w:lang w:val="pl-PL"/>
        </w:rPr>
        <w:t>Nabywcę:</w:t>
      </w:r>
      <w:r w:rsidRPr="00EE1CF0">
        <w:rPr>
          <w:rFonts w:ascii="Times New Roman" w:hAnsi="Times New Roman" w:cs="Times New Roman"/>
          <w:color w:val="000000"/>
          <w:sz w:val="22"/>
          <w:szCs w:val="22"/>
          <w:lang w:val="pl-PL"/>
        </w:rPr>
        <w:t xml:space="preserve"> Powiat Miechowski              ul. Racławicka 1212, 32-200 Miechów, NIP – 659 154 58 68 jako </w:t>
      </w:r>
      <w:r w:rsidRPr="00EE1CF0">
        <w:rPr>
          <w:rFonts w:ascii="Times New Roman" w:hAnsi="Times New Roman" w:cs="Times New Roman"/>
          <w:b/>
          <w:bCs/>
          <w:color w:val="000000"/>
          <w:sz w:val="22"/>
          <w:szCs w:val="22"/>
          <w:lang w:val="pl-PL"/>
        </w:rPr>
        <w:t>Jednostkę odbierającą:</w:t>
      </w:r>
      <w:r w:rsidRPr="00EE1CF0">
        <w:rPr>
          <w:rFonts w:ascii="Times New Roman" w:hAnsi="Times New Roman" w:cs="Times New Roman"/>
          <w:color w:val="000000"/>
          <w:sz w:val="22"/>
          <w:szCs w:val="22"/>
          <w:lang w:val="pl-PL"/>
        </w:rPr>
        <w:t xml:space="preserve"> Dom Pomocy Społecznej w Miechowie ul. Warszawska 49A, 32-200 Miechów.</w:t>
      </w:r>
    </w:p>
    <w:p w14:paraId="0BB62BF3" w14:textId="77777777" w:rsidR="007A47F4" w:rsidRPr="00EE1CF0" w:rsidRDefault="008A4824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4. Wynagrodzenie płatne będzie przelewem z rachunku bankowego Zamawiającego na rachunek bankowy Wykonawcy: ........................................................ w ciągu </w:t>
      </w:r>
      <w:r w:rsidRPr="00EE1CF0">
        <w:rPr>
          <w:rFonts w:ascii="Times New Roman" w:hAnsi="Times New Roman" w:cs="Times New Roman"/>
          <w:b/>
          <w:bCs/>
          <w:sz w:val="22"/>
          <w:szCs w:val="22"/>
          <w:lang w:val="pl-PL"/>
        </w:rPr>
        <w:t xml:space="preserve">21 dni kalendarzowych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od daty wpływu na dziennik podawczy Zamawiającego prawidłowo wystawionej przez Wykonawcę faktury za zrealizowanie przedmiotu umowy. </w:t>
      </w:r>
    </w:p>
    <w:p w14:paraId="66C0D088" w14:textId="6379EB61" w:rsidR="007A47F4" w:rsidRPr="00EE1CF0" w:rsidRDefault="008A4824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>5.</w:t>
      </w:r>
      <w:r w:rsidRPr="00EE1CF0">
        <w:rPr>
          <w:rFonts w:ascii="Times New Roman" w:hAnsi="Times New Roman" w:cs="Times New Roman"/>
          <w:b/>
          <w:bCs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Faktura powinna być wystawiona nie wcześniej niż w dniu </w:t>
      </w:r>
      <w:r w:rsidR="008A44CB" w:rsidRPr="00EE1CF0">
        <w:rPr>
          <w:rFonts w:ascii="Times New Roman" w:hAnsi="Times New Roman" w:cs="Times New Roman"/>
          <w:sz w:val="22"/>
          <w:szCs w:val="22"/>
          <w:lang w:val="pl-PL"/>
        </w:rPr>
        <w:t>wystawienia spektaklu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="008A44CB" w:rsidRPr="00EE1CF0">
        <w:rPr>
          <w:rFonts w:ascii="Times New Roman" w:hAnsi="Times New Roman" w:cs="Times New Roman"/>
          <w:sz w:val="22"/>
          <w:szCs w:val="22"/>
          <w:lang w:val="pl-PL"/>
        </w:rPr>
        <w:t>u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Zamawiającego.</w:t>
      </w:r>
    </w:p>
    <w:p w14:paraId="0E0CE7A5" w14:textId="5D358551" w:rsidR="007A47F4" w:rsidRPr="00EE1CF0" w:rsidRDefault="008A4824">
      <w:pPr>
        <w:pStyle w:val="Standard"/>
        <w:spacing w:line="276" w:lineRule="auto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>6. Za termin zapłaty uważa się dzień obciążenia rachunku bankowego Zamawiającego.</w:t>
      </w:r>
    </w:p>
    <w:p w14:paraId="69484ED3" w14:textId="14386439" w:rsidR="00396BC4" w:rsidRPr="00EE1CF0" w:rsidRDefault="00396BC4" w:rsidP="00396BC4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7.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Strony zgodnie umawiają się, iż rachunek bankowy, wskazywany przez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Wykonawcę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, jako właściwy do uiszczenia płatności wynikających z Umowy i ujawniony na wystawionej przez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Wykonawcę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fakturze, na dzień płatności wynikającej z Umowy znajdować się będzie w „Wykazie podmiotów zarejestrowanych jako podatnicy VAT, niezarejestrowanych oraz wykreślonych i przywróconych do rejestru VAT” prowadzonym przez Szefa Krajowej Administracji Skarbowej (zwany dalej „Wykazem”) jako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jego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rachunek rozliczeniowy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.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Strony zgodnie umawiają się, że w przypadku, gdy rachunek bankowy, wskazany przez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Wykonawcę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jako właściwy do uiszczenia płatności na dzień płatności wynikającej z Umowy nie będzie znajdować się w Wykazie jako rachunek rozliczeniowy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Wykonawcy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, Zamawiający jest uprawniony do wstrzymania płatności. W przypadku opisanym w zdaniu poprzedzającym, płatność nastąpi nie później niż w terminie 10  (dziesięciu) dni od dnia poinformowania Zamawiającego o ujawnieniu rachunku bankowego w Wykazie lub wskazania innego rachunku ujawnionego w Wykazie. Wstrzymanie płatności z podanych wyżej przyczyn, nie stanowi nieterminowości rodzącej obowiązek zapłaty przez Zamawiającego jakichkolwiek odsetek, w tym ustawowych za opóźnienie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.</w:t>
      </w:r>
    </w:p>
    <w:p w14:paraId="52699CF9" w14:textId="38B7D420" w:rsidR="00433779" w:rsidRPr="00EE1CF0" w:rsidRDefault="00433779" w:rsidP="00396BC4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</w:p>
    <w:p w14:paraId="7F519707" w14:textId="210274F3" w:rsidR="00433779" w:rsidRPr="00EE1CF0" w:rsidRDefault="00433779" w:rsidP="00433779">
      <w:pPr>
        <w:pStyle w:val="Standard"/>
        <w:spacing w:line="276" w:lineRule="auto"/>
        <w:jc w:val="center"/>
        <w:rPr>
          <w:rFonts w:ascii="Times New Roman" w:hAnsi="Times New Roman" w:cs="Times New Roman"/>
          <w:b/>
          <w:bCs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b/>
          <w:bCs/>
          <w:sz w:val="22"/>
          <w:szCs w:val="22"/>
          <w:lang w:val="pl-PL"/>
        </w:rPr>
        <w:t>§ 5.</w:t>
      </w:r>
    </w:p>
    <w:p w14:paraId="7C6A07EA" w14:textId="3393F1BE" w:rsidR="004121C3" w:rsidRPr="00EE1CF0" w:rsidRDefault="004121C3" w:rsidP="004121C3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>1.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Na mocy niniejszej Umowy, z chwilą artystycznego wykonania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s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pektaklu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Wykonawca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przenosi na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Zamawiającego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, a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Zamawiający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nabywa wszelkie prawa pokrewne, na czas posiadania ich przez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Wykonawcę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, do nieograniczonego przestrzeni, w kraju i za granicą, korzystania i rozporządzania w całości lub we fragmentach artystyczn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ymi </w:t>
      </w:r>
      <w:proofErr w:type="spellStart"/>
      <w:r w:rsidRPr="00EE1CF0">
        <w:rPr>
          <w:rFonts w:ascii="Times New Roman" w:hAnsi="Times New Roman" w:cs="Times New Roman"/>
          <w:sz w:val="22"/>
          <w:szCs w:val="22"/>
          <w:lang w:val="pl-PL"/>
        </w:rPr>
        <w:t>wykonaniami</w:t>
      </w:r>
      <w:proofErr w:type="spellEnd"/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="002B3068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Wykonawcy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lub dowolnymi sekwencjami ruchu z udziałem artystów oraz głosu artystów, w zakresie pól eksploatacji określonych w ust. 2 poniżej z przeznaczeniem promocyjnym, archiwalnym i informacyjnym </w:t>
      </w:r>
      <w:r w:rsidR="002B3068" w:rsidRPr="00EE1CF0">
        <w:rPr>
          <w:rFonts w:ascii="Times New Roman" w:hAnsi="Times New Roman" w:cs="Times New Roman"/>
          <w:sz w:val="22"/>
          <w:szCs w:val="22"/>
          <w:lang w:val="pl-PL"/>
        </w:rPr>
        <w:t>Zamawiającego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określonym w </w:t>
      </w:r>
      <w:r w:rsidR="002B3068" w:rsidRPr="00EE1CF0">
        <w:rPr>
          <w:rFonts w:ascii="Times New Roman" w:hAnsi="Times New Roman" w:cs="Times New Roman"/>
          <w:sz w:val="22"/>
          <w:szCs w:val="22"/>
          <w:lang w:val="pl-PL"/>
        </w:rPr>
        <w:t>ust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. 5 </w:t>
      </w:r>
      <w:r w:rsidR="002B3068" w:rsidRPr="00EE1CF0">
        <w:rPr>
          <w:rFonts w:ascii="Times New Roman" w:hAnsi="Times New Roman" w:cs="Times New Roman"/>
          <w:sz w:val="22"/>
          <w:szCs w:val="22"/>
          <w:lang w:val="pl-PL"/>
        </w:rPr>
        <w:t>poniżej.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</w:p>
    <w:p w14:paraId="0ABE8596" w14:textId="480B1054" w:rsidR="004121C3" w:rsidRPr="00EE1CF0" w:rsidRDefault="004121C3" w:rsidP="004121C3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>2.</w:t>
      </w:r>
      <w:r w:rsidR="002B3068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>Przeniesienie obejmuje następujące pola eksploatacji</w:t>
      </w:r>
      <w:r w:rsidR="002B3068" w:rsidRPr="00EE1CF0">
        <w:rPr>
          <w:rFonts w:ascii="Times New Roman" w:hAnsi="Times New Roman" w:cs="Times New Roman"/>
          <w:sz w:val="22"/>
          <w:szCs w:val="22"/>
          <w:lang w:val="pl-PL"/>
        </w:rPr>
        <w:t>:</w:t>
      </w:r>
    </w:p>
    <w:p w14:paraId="4A177C6C" w14:textId="0854DF0A" w:rsidR="004121C3" w:rsidRPr="00EE1CF0" w:rsidRDefault="004121C3" w:rsidP="00EE1CF0">
      <w:pPr>
        <w:pStyle w:val="Standard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publiczne wykonanie, </w:t>
      </w:r>
    </w:p>
    <w:p w14:paraId="020D062B" w14:textId="49911821" w:rsidR="004121C3" w:rsidRPr="00EE1CF0" w:rsidRDefault="004121C3" w:rsidP="00EE1CF0">
      <w:pPr>
        <w:pStyle w:val="Standard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utrwalanie i zwielokrotnianie artystycznego wykonania, na każdym nośniku, przy użyciu wszelkich dostępnych technik utrwalania,  </w:t>
      </w:r>
    </w:p>
    <w:p w14:paraId="48B2454F" w14:textId="5E578327" w:rsidR="004121C3" w:rsidRPr="00EE1CF0" w:rsidRDefault="004121C3" w:rsidP="00EE1CF0">
      <w:pPr>
        <w:pStyle w:val="Standard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wprowadzanie do pamięci komputera i sieci multimedialnych, jakąkolwiek techniką, włącznie z tymczasową/czasową/postacią pojawiającą się np. w pamięci RAM, zapis czasowy i trwały, kopia takich zapisów; archiwizacja zapisów; do Internetu i sieci wewnętrznych, jak również przesyłania w ramach tych sieci, w tym w trybie on-line,  </w:t>
      </w:r>
    </w:p>
    <w:p w14:paraId="7A19CF8D" w14:textId="5E4F4EDA" w:rsidR="004121C3" w:rsidRPr="00EE1CF0" w:rsidRDefault="004121C3" w:rsidP="00EE1CF0">
      <w:pPr>
        <w:pStyle w:val="Standard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nadawanie i reemitowanie artystycznego wykonania za pomocą wizji przewodowej lub bezprzewodowej przez stację naziemną lub drogą satelitarną, drogą emisji telewizyjnej lub radiowej (również w sieci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lastRenderedPageBreak/>
        <w:t xml:space="preserve">kablowej i telewizji kodowanej) wraz z prawem do retransmisji w ramach platform cyfrowych oraz/lub w sieciach kablowych, nadawanie internetowe , równoczesne integralne nadawanie (reemitowanie) przez inną organizację radiową lub telewizyjną, także publiczne udostępnianie utworu w taki sposób, aby każdy mógł mieć do niego dostęp w miejscu i w czasie przez siebie wybranym, w szczególności w sieciach informatycznych, aplikacjach oraz w ramach dowolnych usług telekomunikacyjnych, w tym na portalu Facebook, Twitter i Instagram </w:t>
      </w:r>
    </w:p>
    <w:p w14:paraId="4B3C3BA0" w14:textId="2390D950" w:rsidR="004121C3" w:rsidRPr="00EE1CF0" w:rsidRDefault="004121C3" w:rsidP="00EE1CF0">
      <w:pPr>
        <w:pStyle w:val="Standard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wprowadzenie do obrotu, użyczenie i najem nośników,  </w:t>
      </w:r>
    </w:p>
    <w:p w14:paraId="60C83613" w14:textId="06ED9CEB" w:rsidR="004121C3" w:rsidRPr="00EE1CF0" w:rsidRDefault="004121C3" w:rsidP="00EE1CF0">
      <w:pPr>
        <w:pStyle w:val="Standard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publiczne udostępniania spektaklu lub jego fragmentów (lub jakichkolwiek jego elementów), aby każdy mógł mieć do niego dostęp w miejscu i czasie przez siebie wybranym przy użyciu dowolnych technik, w tym udostępniania w sieciach komputerowych, w szczególności w Internecie, sieciach informatycznych, aplikacjach oraz w ramach dowolnych usług telekomunikacyjnych, w tym na portalu Facebook, Twitter i Instagram, </w:t>
      </w:r>
    </w:p>
    <w:p w14:paraId="7BCF65A5" w14:textId="64A9A874" w:rsidR="004121C3" w:rsidRPr="00EE1CF0" w:rsidRDefault="004121C3" w:rsidP="00EE1CF0">
      <w:pPr>
        <w:pStyle w:val="Standard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rozpowszechnianie w formie utworu audiowizualnego zrealizowanego w środowisku wirtualnej rzeczywistości (ang. </w:t>
      </w:r>
      <w:proofErr w:type="spellStart"/>
      <w:r w:rsidRPr="00EE1CF0">
        <w:rPr>
          <w:rFonts w:ascii="Times New Roman" w:hAnsi="Times New Roman" w:cs="Times New Roman"/>
          <w:sz w:val="22"/>
          <w:szCs w:val="22"/>
          <w:lang w:val="pl-PL"/>
        </w:rPr>
        <w:t>virtual</w:t>
      </w:r>
      <w:proofErr w:type="spellEnd"/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proofErr w:type="spellStart"/>
      <w:r w:rsidRPr="00EE1CF0">
        <w:rPr>
          <w:rFonts w:ascii="Times New Roman" w:hAnsi="Times New Roman" w:cs="Times New Roman"/>
          <w:sz w:val="22"/>
          <w:szCs w:val="22"/>
          <w:lang w:val="pl-PL"/>
        </w:rPr>
        <w:t>reality</w:t>
      </w:r>
      <w:proofErr w:type="spellEnd"/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). </w:t>
      </w:r>
    </w:p>
    <w:p w14:paraId="5E7B569D" w14:textId="56C77587" w:rsidR="004121C3" w:rsidRPr="00EE1CF0" w:rsidRDefault="004121C3" w:rsidP="004121C3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>3.</w:t>
      </w:r>
      <w:r w:rsidR="002B3068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Wykonawca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wyraża zgodę i upoważnia na zasadzie wyłączności </w:t>
      </w:r>
      <w:r w:rsidR="002B3068" w:rsidRPr="00EE1CF0">
        <w:rPr>
          <w:rFonts w:ascii="Times New Roman" w:hAnsi="Times New Roman" w:cs="Times New Roman"/>
          <w:sz w:val="22"/>
          <w:szCs w:val="22"/>
          <w:lang w:val="pl-PL"/>
        </w:rPr>
        <w:t>Zamawiającego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lub wskazane przez niego osoby do dokonywania zmian w materiale utrwalonym podczas artystycznego wykonania. </w:t>
      </w:r>
    </w:p>
    <w:p w14:paraId="3CB69FA0" w14:textId="0BA84D63" w:rsidR="004121C3" w:rsidRPr="00EE1CF0" w:rsidRDefault="004121C3" w:rsidP="004121C3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>4.</w:t>
      </w:r>
      <w:r w:rsidR="002B3068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Zamawiającemu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przysługuje prawo przenoszenia nabytych praw na osoby trzecie, w tym udzielania licencji. </w:t>
      </w:r>
    </w:p>
    <w:p w14:paraId="451687C1" w14:textId="503EE5F5" w:rsidR="004121C3" w:rsidRPr="00EE1CF0" w:rsidRDefault="004121C3" w:rsidP="004121C3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>5.</w:t>
      </w:r>
      <w:r w:rsidR="002B3068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Wykonawca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udziela zezwolenia na wykorzystanie swojej nazwy oraz artystycznego wykonania we wszelkich działaniach </w:t>
      </w:r>
      <w:r w:rsidR="002B3068" w:rsidRPr="00EE1CF0">
        <w:rPr>
          <w:rFonts w:ascii="Times New Roman" w:hAnsi="Times New Roman" w:cs="Times New Roman"/>
          <w:sz w:val="22"/>
          <w:szCs w:val="22"/>
          <w:lang w:val="pl-PL"/>
        </w:rPr>
        <w:t>Zamawiającego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związanych z informowaniem, reklamowaniem, promowaniem i archiwizowaniem działalności </w:t>
      </w:r>
      <w:r w:rsidR="00B2386B" w:rsidRPr="00EE1CF0">
        <w:rPr>
          <w:rFonts w:ascii="Times New Roman" w:hAnsi="Times New Roman" w:cs="Times New Roman"/>
          <w:sz w:val="22"/>
          <w:szCs w:val="22"/>
          <w:lang w:val="pl-PL"/>
        </w:rPr>
        <w:t>Zamawiającego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, w tym w szczególności w radiu i telewizji, Internecie, we wszelkich materiałach wydawanych drukiem, w zewnętrznej reklamie wielkoformatowej, w formie zdjęć, czasopism, gazet, wydań nośników audialnych lub audiowizualnych przedstawień lub ich fragmentów, w tym wyświetleń, publicznego rozpowszechniania. Za promocję uważa się w szczególności tworzenie fotografii z przedstawienia (mogących zawierać także rejestrację artystycznego wykonania). </w:t>
      </w:r>
    </w:p>
    <w:p w14:paraId="201F708C" w14:textId="6461EC7C" w:rsidR="007A47F4" w:rsidRPr="00EE1CF0" w:rsidRDefault="004121C3" w:rsidP="004121C3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>6.</w:t>
      </w:r>
      <w:r w:rsidR="00B2386B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Wykonawca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oświadcza, iż w chwili wygaśnięcia lub wycofania posiadanych praw autorskich do </w:t>
      </w:r>
      <w:r w:rsidR="00B2386B" w:rsidRPr="00EE1CF0">
        <w:rPr>
          <w:rFonts w:ascii="Times New Roman" w:hAnsi="Times New Roman" w:cs="Times New Roman"/>
          <w:sz w:val="22"/>
          <w:szCs w:val="22"/>
          <w:lang w:val="pl-PL"/>
        </w:rPr>
        <w:t>s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pektaklu, </w:t>
      </w:r>
      <w:r w:rsidR="00B2386B" w:rsidRPr="00EE1CF0">
        <w:rPr>
          <w:rFonts w:ascii="Times New Roman" w:hAnsi="Times New Roman" w:cs="Times New Roman"/>
          <w:sz w:val="22"/>
          <w:szCs w:val="22"/>
          <w:lang w:val="pl-PL"/>
        </w:rPr>
        <w:t>Wykonawca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niezwłocznie zawiadomi o tym fakcie </w:t>
      </w:r>
      <w:r w:rsidR="00B2386B" w:rsidRPr="00EE1CF0">
        <w:rPr>
          <w:rFonts w:ascii="Times New Roman" w:hAnsi="Times New Roman" w:cs="Times New Roman"/>
          <w:sz w:val="22"/>
          <w:szCs w:val="22"/>
          <w:lang w:val="pl-PL"/>
        </w:rPr>
        <w:t>Zamawiającego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, który traci nabyte prawa pokrewne, o których mowa w niniejszym paragrafie.  </w:t>
      </w:r>
    </w:p>
    <w:p w14:paraId="5510FE54" w14:textId="77777777" w:rsidR="00B2386B" w:rsidRPr="00EE1CF0" w:rsidRDefault="00B2386B">
      <w:pPr>
        <w:pStyle w:val="Standard"/>
        <w:spacing w:line="276" w:lineRule="auto"/>
        <w:jc w:val="center"/>
        <w:rPr>
          <w:rFonts w:ascii="Times New Roman" w:hAnsi="Times New Roman" w:cs="Times New Roman"/>
          <w:b/>
          <w:bCs/>
          <w:sz w:val="22"/>
          <w:szCs w:val="22"/>
          <w:lang w:val="pl-PL"/>
        </w:rPr>
      </w:pPr>
    </w:p>
    <w:p w14:paraId="712D68E6" w14:textId="1BBA4C62" w:rsidR="007A47F4" w:rsidRPr="00EE1CF0" w:rsidRDefault="008A4824">
      <w:pPr>
        <w:pStyle w:val="Standard"/>
        <w:spacing w:line="276" w:lineRule="auto"/>
        <w:jc w:val="center"/>
        <w:rPr>
          <w:rFonts w:ascii="Times New Roman" w:hAnsi="Times New Roman" w:cs="Times New Roman"/>
          <w:b/>
          <w:bCs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b/>
          <w:bCs/>
          <w:sz w:val="22"/>
          <w:szCs w:val="22"/>
          <w:lang w:val="pl-PL"/>
        </w:rPr>
        <w:t xml:space="preserve">§ </w:t>
      </w:r>
      <w:r w:rsidR="00433779" w:rsidRPr="00EE1CF0">
        <w:rPr>
          <w:rFonts w:ascii="Times New Roman" w:hAnsi="Times New Roman" w:cs="Times New Roman"/>
          <w:b/>
          <w:bCs/>
          <w:sz w:val="22"/>
          <w:szCs w:val="22"/>
          <w:lang w:val="pl-PL"/>
        </w:rPr>
        <w:t>6</w:t>
      </w:r>
      <w:r w:rsidRPr="00EE1CF0">
        <w:rPr>
          <w:rFonts w:ascii="Times New Roman" w:hAnsi="Times New Roman" w:cs="Times New Roman"/>
          <w:b/>
          <w:bCs/>
          <w:sz w:val="22"/>
          <w:szCs w:val="22"/>
          <w:lang w:val="pl-PL"/>
        </w:rPr>
        <w:t>.</w:t>
      </w:r>
    </w:p>
    <w:p w14:paraId="761E28AD" w14:textId="04AF679E" w:rsidR="007A47F4" w:rsidRPr="00EE1CF0" w:rsidRDefault="008A4824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1. W przypadku odstąpienia przez Zamawiającego od umowy, z przyczyn leżących po stronie Wykonawcy, Zamawiający otrzyma zapłatę w wysokości 100% wartości wynagrodzenia netto określonego w umowie. </w:t>
      </w:r>
    </w:p>
    <w:p w14:paraId="5826DA42" w14:textId="4FBDF8D7" w:rsidR="00D56F21" w:rsidRPr="00EE1CF0" w:rsidRDefault="00D56F21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>2. W razie naruszenia § 5 ust. 6 umowy Wykonawca zapłaci Zamawiającem</w:t>
      </w:r>
      <w:r w:rsidR="00EE1CF0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u karę umowną stanowiącą równowartość szkody poniesionej przez Zamawiającego z tego tytułu. </w:t>
      </w:r>
    </w:p>
    <w:p w14:paraId="7E0B6F0D" w14:textId="0F029E57" w:rsidR="007A47F4" w:rsidRPr="00EE1CF0" w:rsidRDefault="00EE1CF0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>3</w:t>
      </w:r>
      <w:r w:rsidR="008A4824" w:rsidRPr="00EE1CF0">
        <w:rPr>
          <w:rFonts w:ascii="Times New Roman" w:hAnsi="Times New Roman" w:cs="Times New Roman"/>
          <w:sz w:val="22"/>
          <w:szCs w:val="22"/>
          <w:lang w:val="pl-PL"/>
        </w:rPr>
        <w:t>. Wykonawca wyraża zgodę na potrącenia kar umownych ze swojego wynagrodzenia. W przypadku braku możliwości potrącenia, Wykonawca zobowiązany do zapłaty kary umownej określonej w ust. 1niniejszego paragrafu i dokona jej zapłaty w terminie 7 dni kalendarzowych od daty otrzymania wezwania do zapłaty.</w:t>
      </w:r>
    </w:p>
    <w:p w14:paraId="17B04FD1" w14:textId="5FC40772" w:rsidR="007A47F4" w:rsidRPr="00EE1CF0" w:rsidRDefault="00EE1CF0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>4</w:t>
      </w:r>
      <w:r w:rsidR="008A4824" w:rsidRPr="00EE1CF0">
        <w:rPr>
          <w:rFonts w:ascii="Times New Roman" w:hAnsi="Times New Roman" w:cs="Times New Roman"/>
          <w:sz w:val="22"/>
          <w:szCs w:val="22"/>
          <w:lang w:val="pl-PL"/>
        </w:rPr>
        <w:t>. Zamawiającemu przysługuje ponadto prawo dochodzenia odszkodowania uzupełniającego na zasadach określonych w przepisach Kodeksu Cywilnego, jeżeli poniesiona szkoda przekroczy wartość zastrzeżonych kar umownych.</w:t>
      </w:r>
    </w:p>
    <w:p w14:paraId="61F2D5C6" w14:textId="77777777" w:rsidR="007A47F4" w:rsidRPr="00EE1CF0" w:rsidRDefault="007A47F4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</w:p>
    <w:p w14:paraId="3BFFE665" w14:textId="77777777" w:rsidR="007A47F4" w:rsidRPr="00EE1CF0" w:rsidRDefault="008A4824">
      <w:pPr>
        <w:pStyle w:val="Standard"/>
        <w:spacing w:line="276" w:lineRule="auto"/>
        <w:jc w:val="center"/>
        <w:rPr>
          <w:rFonts w:ascii="Times New Roman" w:hAnsi="Times New Roman" w:cs="Times New Roman"/>
          <w:b/>
          <w:bCs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b/>
          <w:bCs/>
          <w:sz w:val="22"/>
          <w:szCs w:val="22"/>
          <w:lang w:val="pl-PL"/>
        </w:rPr>
        <w:t>§ 7.</w:t>
      </w:r>
    </w:p>
    <w:p w14:paraId="633685E2" w14:textId="77777777" w:rsidR="007A47F4" w:rsidRPr="00EE1CF0" w:rsidRDefault="008A4824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1.  Odstąpienie od umowy wymaga formy pisemnej pod rygorem nieważności.  </w:t>
      </w:r>
    </w:p>
    <w:p w14:paraId="3DBB1D19" w14:textId="2AE77B7F" w:rsidR="007A47F4" w:rsidRPr="00EE1CF0" w:rsidRDefault="00433779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>2</w:t>
      </w:r>
      <w:r w:rsidR="008A4824"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. W razie zaistnienia istotnej zmiany okoliczności powodującej, że wykonanie umowy nie leży w interesie publicznym, czego nie można było przewidzieć w chwili zawarcia umowy, Zamawiający może odstąpić od umowy </w:t>
      </w:r>
      <w:r w:rsidR="008A4824" w:rsidRPr="00EE1CF0">
        <w:rPr>
          <w:rFonts w:ascii="Times New Roman" w:hAnsi="Times New Roman" w:cs="Times New Roman"/>
          <w:sz w:val="22"/>
          <w:szCs w:val="22"/>
          <w:lang w:val="pl-PL"/>
        </w:rPr>
        <w:lastRenderedPageBreak/>
        <w:t>w terminie jej obowiązywania od powzięcia wiadomości o tych okolicznościach. W takim przypadku, Wykonawca może żądać wyłącznie wynagrodzenia należnego z tytułu wykonania części umowy.</w:t>
      </w:r>
    </w:p>
    <w:p w14:paraId="4E58146F" w14:textId="77777777" w:rsidR="007A47F4" w:rsidRPr="00EE1CF0" w:rsidRDefault="007A47F4">
      <w:pPr>
        <w:pStyle w:val="Standard"/>
        <w:spacing w:line="276" w:lineRule="auto"/>
        <w:rPr>
          <w:rFonts w:ascii="Times New Roman" w:hAnsi="Times New Roman" w:cs="Times New Roman"/>
          <w:sz w:val="22"/>
          <w:szCs w:val="22"/>
          <w:lang w:val="pl-PL"/>
        </w:rPr>
      </w:pPr>
    </w:p>
    <w:p w14:paraId="2414C3B0" w14:textId="77777777" w:rsidR="007A47F4" w:rsidRPr="00EE1CF0" w:rsidRDefault="008A4824">
      <w:pPr>
        <w:pStyle w:val="Standard"/>
        <w:spacing w:line="276" w:lineRule="auto"/>
        <w:jc w:val="center"/>
        <w:rPr>
          <w:rFonts w:ascii="Times New Roman" w:hAnsi="Times New Roman" w:cs="Times New Roman"/>
          <w:b/>
          <w:bCs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b/>
          <w:bCs/>
          <w:sz w:val="22"/>
          <w:szCs w:val="22"/>
          <w:lang w:val="pl-PL"/>
        </w:rPr>
        <w:t>§ 8.</w:t>
      </w:r>
    </w:p>
    <w:p w14:paraId="4BA3F6DA" w14:textId="77777777" w:rsidR="007A47F4" w:rsidRPr="00EE1CF0" w:rsidRDefault="008A4824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>1. Zakazuje się istotnych zmian postanowień zawartej umowy w stosunku do treści oferty na podstawie której dokonano wyboru Wykonawcy.</w:t>
      </w:r>
    </w:p>
    <w:p w14:paraId="6C41E0B6" w14:textId="77777777" w:rsidR="007A47F4" w:rsidRPr="00EE1CF0" w:rsidRDefault="008A4824">
      <w:pPr>
        <w:pStyle w:val="Standard"/>
        <w:spacing w:line="276" w:lineRule="auto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>2. Zamawiający nie ponosi żadnej odpowiedzialności za wszelkie roszczenia osób trzecich.</w:t>
      </w:r>
    </w:p>
    <w:p w14:paraId="365685F4" w14:textId="176EC94A" w:rsidR="007A47F4" w:rsidRPr="00EE1CF0" w:rsidRDefault="008A4824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>3. W sprawach nieuregulowanych niniejszą Umową wiążące są ustalenia i zobowiązania wynikające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br/>
        <w:t>z Oferty Wykonawcy z dnia .......................... 20</w:t>
      </w:r>
      <w:r w:rsidR="00433779" w:rsidRPr="00EE1CF0">
        <w:rPr>
          <w:rFonts w:ascii="Times New Roman" w:hAnsi="Times New Roman" w:cs="Times New Roman"/>
          <w:sz w:val="22"/>
          <w:szCs w:val="22"/>
          <w:lang w:val="pl-PL"/>
        </w:rPr>
        <w:t>21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r. oraz przepisy obowiązującego prawa polskiego. </w:t>
      </w:r>
    </w:p>
    <w:p w14:paraId="305DA168" w14:textId="77777777" w:rsidR="007A47F4" w:rsidRPr="00EE1CF0" w:rsidRDefault="008A4824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>4. Wszelkie spory mogące wyniknąć z realizacji niniejszej Umowy, Strony będą starały się rozwiązać polubownie. W razie niemożności osiągnięcia ugody Strony poddadzą spór pod rozstrzygnięcie Sądowi powszechnemu właściwemu miejscowo dla siedziby Zamawiającego.</w:t>
      </w:r>
    </w:p>
    <w:p w14:paraId="1305DC5D" w14:textId="77777777" w:rsidR="007A47F4" w:rsidRPr="00EE1CF0" w:rsidRDefault="008A4824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>5. Wykonawca oświadcza, że zapoznał się z informacjami dotyczącymi ochrony danych osobowych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br/>
        <w:t xml:space="preserve">w Domu Pomocy Społecznej w Miechowie , wynikających z art. 13 </w:t>
      </w:r>
      <w:r w:rsidRPr="00EE1CF0">
        <w:rPr>
          <w:rFonts w:ascii="Times New Roman" w:hAnsi="Times New Roman" w:cs="Times New Roman"/>
          <w:color w:val="000000"/>
          <w:sz w:val="22"/>
          <w:szCs w:val="22"/>
          <w:lang w:val="pl-PL"/>
        </w:rPr>
        <w:t>rozporządzenia Parlamentu Europejskiego    i Rady (UE) 2016/679 w sprawie ochrony osób fizycznych w związku</w:t>
      </w:r>
      <w:r w:rsidRPr="00EE1CF0">
        <w:rPr>
          <w:rFonts w:ascii="Times New Roman" w:hAnsi="Times New Roman" w:cs="Times New Roman"/>
          <w:color w:val="000000"/>
          <w:sz w:val="22"/>
          <w:szCs w:val="22"/>
          <w:lang w:val="pl-PL"/>
        </w:rPr>
        <w:br/>
        <w:t xml:space="preserve">z przetwarzaniem danych osobowych i w sprawie swobodnego przepływu takich danych oraz uchylenia Dyrektywy 95/46 z dnia 27 kwietnia 2016 r. wskazanymi w Zapytaniu ofertowym. </w:t>
      </w:r>
    </w:p>
    <w:p w14:paraId="62E39D7F" w14:textId="77777777" w:rsidR="007A47F4" w:rsidRPr="00EE1CF0" w:rsidRDefault="007A47F4">
      <w:pPr>
        <w:pStyle w:val="Standard"/>
        <w:spacing w:line="276" w:lineRule="auto"/>
        <w:jc w:val="center"/>
        <w:rPr>
          <w:rFonts w:ascii="Times New Roman" w:hAnsi="Times New Roman" w:cs="Times New Roman"/>
          <w:b/>
          <w:bCs/>
          <w:sz w:val="22"/>
          <w:szCs w:val="22"/>
          <w:lang w:val="pl-PL"/>
        </w:rPr>
      </w:pPr>
    </w:p>
    <w:p w14:paraId="511DF670" w14:textId="2EFF7974" w:rsidR="007A47F4" w:rsidRPr="00EE1CF0" w:rsidRDefault="008A4824">
      <w:pPr>
        <w:pStyle w:val="Standard"/>
        <w:spacing w:line="276" w:lineRule="auto"/>
        <w:jc w:val="center"/>
        <w:rPr>
          <w:rFonts w:ascii="Times New Roman" w:hAnsi="Times New Roman" w:cs="Times New Roman"/>
          <w:b/>
          <w:bCs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b/>
          <w:bCs/>
          <w:sz w:val="22"/>
          <w:szCs w:val="22"/>
          <w:lang w:val="pl-PL"/>
        </w:rPr>
        <w:t xml:space="preserve">§ </w:t>
      </w:r>
      <w:r w:rsidR="00433779" w:rsidRPr="00EE1CF0">
        <w:rPr>
          <w:rFonts w:ascii="Times New Roman" w:hAnsi="Times New Roman" w:cs="Times New Roman"/>
          <w:b/>
          <w:bCs/>
          <w:sz w:val="22"/>
          <w:szCs w:val="22"/>
          <w:lang w:val="pl-PL"/>
        </w:rPr>
        <w:t>9</w:t>
      </w:r>
      <w:r w:rsidRPr="00EE1CF0">
        <w:rPr>
          <w:rFonts w:ascii="Times New Roman" w:hAnsi="Times New Roman" w:cs="Times New Roman"/>
          <w:b/>
          <w:bCs/>
          <w:sz w:val="22"/>
          <w:szCs w:val="22"/>
          <w:lang w:val="pl-PL"/>
        </w:rPr>
        <w:t>.</w:t>
      </w:r>
    </w:p>
    <w:p w14:paraId="058416B6" w14:textId="77777777" w:rsidR="007A47F4" w:rsidRPr="00EE1CF0" w:rsidRDefault="008A4824">
      <w:pPr>
        <w:pStyle w:val="Standard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>Umowę sporządzono w trzech  jednobrzmiących egzemplarzach, z których:</w:t>
      </w:r>
    </w:p>
    <w:p w14:paraId="3767E66F" w14:textId="77777777" w:rsidR="007A47F4" w:rsidRPr="00EE1CF0" w:rsidRDefault="008A4824">
      <w:pPr>
        <w:pStyle w:val="Standard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>2 egzemplarze. otrzymuje  Zamawiający</w:t>
      </w:r>
    </w:p>
    <w:p w14:paraId="28001182" w14:textId="77777777" w:rsidR="007A47F4" w:rsidRPr="00EE1CF0" w:rsidRDefault="008A4824">
      <w:pPr>
        <w:pStyle w:val="Standard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>1 egzemplarz otrzymuje  Wykonawca.</w:t>
      </w:r>
    </w:p>
    <w:p w14:paraId="25AC7242" w14:textId="77777777" w:rsidR="007A47F4" w:rsidRPr="00EE1CF0" w:rsidRDefault="008A4824">
      <w:pPr>
        <w:pStyle w:val="Standard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>Załączniki do Umowy stanowią jej integralną część.</w:t>
      </w:r>
    </w:p>
    <w:p w14:paraId="63A81322" w14:textId="77777777" w:rsidR="007A47F4" w:rsidRPr="00EE1CF0" w:rsidRDefault="007A47F4">
      <w:pPr>
        <w:pStyle w:val="Standard"/>
        <w:spacing w:line="276" w:lineRule="auto"/>
        <w:rPr>
          <w:rFonts w:ascii="Times New Roman" w:hAnsi="Times New Roman" w:cs="Times New Roman"/>
          <w:sz w:val="22"/>
          <w:szCs w:val="22"/>
          <w:lang w:val="pl-PL"/>
        </w:rPr>
      </w:pPr>
    </w:p>
    <w:p w14:paraId="41F2F24B" w14:textId="77777777" w:rsidR="007A47F4" w:rsidRPr="00EE1CF0" w:rsidRDefault="007A47F4">
      <w:pPr>
        <w:pStyle w:val="Standard"/>
        <w:spacing w:line="276" w:lineRule="auto"/>
        <w:rPr>
          <w:rFonts w:ascii="Times New Roman" w:hAnsi="Times New Roman" w:cs="Times New Roman"/>
          <w:sz w:val="22"/>
          <w:szCs w:val="22"/>
          <w:lang w:val="pl-PL"/>
        </w:rPr>
      </w:pPr>
    </w:p>
    <w:p w14:paraId="2045F327" w14:textId="77777777" w:rsidR="007A47F4" w:rsidRPr="00EE1CF0" w:rsidRDefault="007A47F4">
      <w:pPr>
        <w:pStyle w:val="Standard"/>
        <w:spacing w:line="276" w:lineRule="auto"/>
        <w:rPr>
          <w:rFonts w:ascii="Times New Roman" w:hAnsi="Times New Roman" w:cs="Times New Roman"/>
          <w:sz w:val="22"/>
          <w:szCs w:val="22"/>
          <w:lang w:val="pl-PL"/>
        </w:rPr>
      </w:pPr>
    </w:p>
    <w:p w14:paraId="368DD2B8" w14:textId="77777777" w:rsidR="007A47F4" w:rsidRPr="00EE1CF0" w:rsidRDefault="007A47F4">
      <w:pPr>
        <w:pStyle w:val="Standard"/>
        <w:spacing w:line="276" w:lineRule="auto"/>
        <w:rPr>
          <w:rFonts w:ascii="Times New Roman" w:hAnsi="Times New Roman" w:cs="Times New Roman"/>
          <w:sz w:val="22"/>
          <w:szCs w:val="22"/>
          <w:lang w:val="pl-PL"/>
        </w:rPr>
      </w:pPr>
    </w:p>
    <w:p w14:paraId="79D9B57B" w14:textId="77777777" w:rsidR="007A47F4" w:rsidRPr="00EE1CF0" w:rsidRDefault="008A4824">
      <w:pPr>
        <w:pStyle w:val="Standard"/>
        <w:spacing w:line="276" w:lineRule="auto"/>
        <w:jc w:val="center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>....................................................                                    ......................................................</w:t>
      </w:r>
    </w:p>
    <w:p w14:paraId="30142B51" w14:textId="77777777" w:rsidR="007A47F4" w:rsidRPr="00EE1CF0" w:rsidRDefault="007A47F4">
      <w:pPr>
        <w:pStyle w:val="Standard"/>
        <w:spacing w:line="276" w:lineRule="auto"/>
        <w:rPr>
          <w:rFonts w:ascii="Times New Roman" w:hAnsi="Times New Roman" w:cs="Times New Roman"/>
          <w:sz w:val="22"/>
          <w:szCs w:val="22"/>
          <w:lang w:val="pl-PL"/>
        </w:rPr>
      </w:pPr>
    </w:p>
    <w:p w14:paraId="10CE912E" w14:textId="77777777" w:rsidR="007A47F4" w:rsidRPr="00EE1CF0" w:rsidRDefault="008A4824">
      <w:pPr>
        <w:pStyle w:val="Standard"/>
        <w:spacing w:line="276" w:lineRule="auto"/>
        <w:jc w:val="center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b/>
          <w:sz w:val="22"/>
          <w:szCs w:val="22"/>
          <w:lang w:val="pl-PL"/>
        </w:rPr>
        <w:t xml:space="preserve">Wykonawca                                                                     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   </w:t>
      </w:r>
      <w:r w:rsidRPr="00EE1CF0">
        <w:rPr>
          <w:rFonts w:ascii="Times New Roman" w:hAnsi="Times New Roman" w:cs="Times New Roman"/>
          <w:b/>
          <w:sz w:val="22"/>
          <w:szCs w:val="22"/>
          <w:lang w:val="pl-PL"/>
        </w:rPr>
        <w:t>Zamawiający</w:t>
      </w:r>
    </w:p>
    <w:p w14:paraId="5FA44183" w14:textId="77777777" w:rsidR="007A47F4" w:rsidRPr="00EE1CF0" w:rsidRDefault="007A47F4">
      <w:pPr>
        <w:pStyle w:val="Standard"/>
        <w:spacing w:line="276" w:lineRule="auto"/>
        <w:rPr>
          <w:rFonts w:ascii="Times New Roman" w:hAnsi="Times New Roman" w:cs="Times New Roman"/>
          <w:sz w:val="22"/>
          <w:szCs w:val="22"/>
          <w:lang w:val="pl-PL"/>
        </w:rPr>
      </w:pPr>
    </w:p>
    <w:p w14:paraId="3B723A72" w14:textId="77777777" w:rsidR="007A47F4" w:rsidRPr="00EE1CF0" w:rsidRDefault="007A47F4">
      <w:pPr>
        <w:pStyle w:val="Standard"/>
        <w:spacing w:line="276" w:lineRule="auto"/>
        <w:rPr>
          <w:rFonts w:ascii="Times New Roman" w:hAnsi="Times New Roman" w:cs="Times New Roman"/>
          <w:sz w:val="22"/>
          <w:szCs w:val="22"/>
          <w:lang w:val="pl-PL"/>
        </w:rPr>
      </w:pPr>
    </w:p>
    <w:p w14:paraId="28390AEC" w14:textId="77777777" w:rsidR="007A47F4" w:rsidRPr="00EE1CF0" w:rsidRDefault="007A47F4">
      <w:pPr>
        <w:pStyle w:val="Standard"/>
        <w:spacing w:line="276" w:lineRule="auto"/>
        <w:rPr>
          <w:rFonts w:ascii="Times New Roman" w:hAnsi="Times New Roman" w:cs="Times New Roman"/>
          <w:sz w:val="22"/>
          <w:szCs w:val="22"/>
          <w:lang w:val="pl-PL"/>
        </w:rPr>
      </w:pPr>
    </w:p>
    <w:p w14:paraId="2F64BB9A" w14:textId="77777777" w:rsidR="007A47F4" w:rsidRPr="00EE1CF0" w:rsidRDefault="007A47F4">
      <w:pPr>
        <w:pStyle w:val="Standard"/>
        <w:spacing w:line="276" w:lineRule="auto"/>
        <w:rPr>
          <w:rFonts w:ascii="Times New Roman" w:hAnsi="Times New Roman" w:cs="Times New Roman"/>
          <w:sz w:val="22"/>
          <w:szCs w:val="22"/>
          <w:lang w:val="pl-PL"/>
        </w:rPr>
      </w:pPr>
    </w:p>
    <w:p w14:paraId="467DE1CE" w14:textId="77777777" w:rsidR="007A47F4" w:rsidRPr="00EE1CF0" w:rsidRDefault="008A4824">
      <w:pPr>
        <w:pStyle w:val="Standard"/>
        <w:spacing w:line="276" w:lineRule="auto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sz w:val="22"/>
          <w:szCs w:val="22"/>
          <w:lang w:val="pl-PL"/>
        </w:rPr>
        <w:t>Załączniki do Umowy:</w:t>
      </w:r>
    </w:p>
    <w:p w14:paraId="664C7406" w14:textId="77777777" w:rsidR="007A47F4" w:rsidRPr="00EE1CF0" w:rsidRDefault="008A4824">
      <w:pPr>
        <w:pStyle w:val="Standard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2"/>
          <w:szCs w:val="22"/>
          <w:lang w:val="pl-PL"/>
        </w:rPr>
      </w:pPr>
      <w:r w:rsidRPr="00EE1CF0">
        <w:rPr>
          <w:rFonts w:ascii="Times New Roman" w:hAnsi="Times New Roman" w:cs="Times New Roman"/>
          <w:b/>
          <w:bCs/>
          <w:sz w:val="22"/>
          <w:szCs w:val="22"/>
          <w:lang w:val="pl-PL"/>
        </w:rPr>
        <w:t>Załącznik nr 1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 – zapytanie ofertowe,</w:t>
      </w:r>
    </w:p>
    <w:p w14:paraId="1E0C025E" w14:textId="77777777" w:rsidR="007A47F4" w:rsidRPr="00EE1CF0" w:rsidRDefault="008A4824">
      <w:pPr>
        <w:pStyle w:val="Standard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EE1CF0">
        <w:rPr>
          <w:rFonts w:ascii="Times New Roman" w:hAnsi="Times New Roman" w:cs="Times New Roman"/>
          <w:b/>
          <w:bCs/>
          <w:sz w:val="22"/>
          <w:szCs w:val="22"/>
          <w:lang w:val="pl-PL"/>
        </w:rPr>
        <w:t xml:space="preserve">Załącznik nr 2 </w:t>
      </w:r>
      <w:r w:rsidRPr="00EE1CF0">
        <w:rPr>
          <w:rFonts w:ascii="Times New Roman" w:hAnsi="Times New Roman" w:cs="Times New Roman"/>
          <w:sz w:val="22"/>
          <w:szCs w:val="22"/>
          <w:lang w:val="pl-PL"/>
        </w:rPr>
        <w:t xml:space="preserve">– oferta Wykonawcy. </w:t>
      </w:r>
    </w:p>
    <w:sectPr w:rsidR="007A47F4" w:rsidRPr="00EE1CF0">
      <w:footerReference w:type="default" r:id="rId7"/>
      <w:pgSz w:w="12240" w:h="15840"/>
      <w:pgMar w:top="1134" w:right="1134" w:bottom="1686" w:left="1134" w:header="0" w:footer="1134" w:gutter="0"/>
      <w:cols w:space="708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88D649" w14:textId="77777777" w:rsidR="00427C68" w:rsidRDefault="00427C68">
      <w:pPr>
        <w:spacing w:after="0" w:line="240" w:lineRule="auto"/>
      </w:pPr>
      <w:r>
        <w:separator/>
      </w:r>
    </w:p>
  </w:endnote>
  <w:endnote w:type="continuationSeparator" w:id="0">
    <w:p w14:paraId="0AE6638B" w14:textId="77777777" w:rsidR="00427C68" w:rsidRDefault="00427C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03FF88" w14:textId="77777777" w:rsidR="007A47F4" w:rsidRDefault="008A4824">
    <w:pPr>
      <w:pStyle w:val="Stopka"/>
      <w:jc w:val="right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659891" w14:textId="77777777" w:rsidR="00427C68" w:rsidRDefault="00427C68">
      <w:pPr>
        <w:spacing w:after="0" w:line="240" w:lineRule="auto"/>
      </w:pPr>
      <w:r>
        <w:separator/>
      </w:r>
    </w:p>
  </w:footnote>
  <w:footnote w:type="continuationSeparator" w:id="0">
    <w:p w14:paraId="4BB6F9E9" w14:textId="77777777" w:rsidR="00427C68" w:rsidRDefault="00427C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B14887"/>
    <w:multiLevelType w:val="multilevel"/>
    <w:tmpl w:val="37263FB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OpenSymbol" w:hint="default"/>
        <w:sz w:val="22"/>
      </w:rPr>
    </w:lvl>
    <w:lvl w:ilvl="1">
      <w:start w:val="1"/>
      <w:numFmt w:val="bullet"/>
      <w:lvlText w:val="◦"/>
      <w:lvlJc w:val="left"/>
      <w:pPr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ind w:left="3600" w:hanging="360"/>
      </w:pPr>
      <w:rPr>
        <w:rFonts w:ascii="OpenSymbol" w:hAnsi="OpenSymbol" w:cs="OpenSymbol" w:hint="default"/>
      </w:rPr>
    </w:lvl>
  </w:abstractNum>
  <w:abstractNum w:abstractNumId="1" w15:restartNumberingAfterBreak="0">
    <w:nsid w:val="0ECF5012"/>
    <w:multiLevelType w:val="multilevel"/>
    <w:tmpl w:val="08D2A2D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86361E"/>
    <w:multiLevelType w:val="multilevel"/>
    <w:tmpl w:val="ACACB51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 w15:restartNumberingAfterBreak="0">
    <w:nsid w:val="2FAD3849"/>
    <w:multiLevelType w:val="hybridMultilevel"/>
    <w:tmpl w:val="2B525DE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FC2210"/>
    <w:multiLevelType w:val="hybridMultilevel"/>
    <w:tmpl w:val="EB664F82"/>
    <w:lvl w:ilvl="0" w:tplc="0A26A664">
      <w:start w:val="1"/>
      <w:numFmt w:val="lowerLetter"/>
      <w:lvlText w:val="%1)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163755"/>
    <w:multiLevelType w:val="multilevel"/>
    <w:tmpl w:val="DF262F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OpenSymbol" w:hint="default"/>
        <w:sz w:val="22"/>
      </w:rPr>
    </w:lvl>
    <w:lvl w:ilvl="1">
      <w:start w:val="1"/>
      <w:numFmt w:val="bullet"/>
      <w:lvlText w:val="◦"/>
      <w:lvlJc w:val="left"/>
      <w:pPr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ind w:left="3600" w:hanging="360"/>
      </w:pPr>
      <w:rPr>
        <w:rFonts w:ascii="OpenSymbol" w:hAnsi="OpenSymbol" w:cs="OpenSymbol" w:hint="default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A26"/>
    <w:rsid w:val="002B3068"/>
    <w:rsid w:val="003617C6"/>
    <w:rsid w:val="00396BC4"/>
    <w:rsid w:val="003A0FEE"/>
    <w:rsid w:val="004121C3"/>
    <w:rsid w:val="00427C68"/>
    <w:rsid w:val="00433779"/>
    <w:rsid w:val="00523B45"/>
    <w:rsid w:val="006B3A26"/>
    <w:rsid w:val="006B6FD4"/>
    <w:rsid w:val="00786FFA"/>
    <w:rsid w:val="007A47F4"/>
    <w:rsid w:val="007B0939"/>
    <w:rsid w:val="0085727F"/>
    <w:rsid w:val="008A44CB"/>
    <w:rsid w:val="008A4824"/>
    <w:rsid w:val="00AF1046"/>
    <w:rsid w:val="00B2386B"/>
    <w:rsid w:val="00BC15D2"/>
    <w:rsid w:val="00D56F21"/>
    <w:rsid w:val="00DE0633"/>
    <w:rsid w:val="00EE1CF0"/>
    <w:rsid w:val="00EE5849"/>
    <w:rsid w:val="00F143D7"/>
    <w:rsid w:val="00F23E52"/>
    <w:rsid w:val="00F279A2"/>
    <w:rsid w:val="00F30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E1221"/>
  <w15:docId w15:val="{EBE258BB-5A1C-4396-8309-56ACA2866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ocnowyrniony">
    <w:name w:val="Mocno wyróżniony"/>
    <w:qFormat/>
    <w:rsid w:val="00120437"/>
    <w:rPr>
      <w:b/>
      <w:bCs/>
    </w:rPr>
  </w:style>
  <w:style w:type="character" w:customStyle="1" w:styleId="TekstdymkaZnak">
    <w:name w:val="Tekst dymka Znak"/>
    <w:link w:val="Tekstdymka"/>
    <w:uiPriority w:val="99"/>
    <w:semiHidden/>
    <w:qFormat/>
    <w:rsid w:val="00671AE7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Pr>
      <w:rFonts w:ascii="Times New Roman" w:eastAsia="OpenSymbol" w:hAnsi="Times New Roman" w:cs="OpenSymbol"/>
      <w:sz w:val="22"/>
    </w:rPr>
  </w:style>
  <w:style w:type="character" w:customStyle="1" w:styleId="ListLabel2">
    <w:name w:val="ListLabel 2"/>
    <w:qFormat/>
    <w:rPr>
      <w:rFonts w:eastAsia="OpenSymbol" w:cs="OpenSymbol"/>
    </w:rPr>
  </w:style>
  <w:style w:type="character" w:customStyle="1" w:styleId="ListLabel3">
    <w:name w:val="ListLabel 3"/>
    <w:qFormat/>
    <w:rPr>
      <w:rFonts w:eastAsia="OpenSymbol" w:cs="OpenSymbol"/>
    </w:rPr>
  </w:style>
  <w:style w:type="character" w:customStyle="1" w:styleId="ListLabel4">
    <w:name w:val="ListLabel 4"/>
    <w:qFormat/>
    <w:rPr>
      <w:rFonts w:eastAsia="OpenSymbol" w:cs="OpenSymbol"/>
    </w:rPr>
  </w:style>
  <w:style w:type="character" w:customStyle="1" w:styleId="ListLabel5">
    <w:name w:val="ListLabel 5"/>
    <w:qFormat/>
    <w:rPr>
      <w:rFonts w:eastAsia="OpenSymbol" w:cs="OpenSymbol"/>
    </w:rPr>
  </w:style>
  <w:style w:type="character" w:customStyle="1" w:styleId="ListLabel6">
    <w:name w:val="ListLabel 6"/>
    <w:qFormat/>
    <w:rPr>
      <w:rFonts w:eastAsia="OpenSymbol" w:cs="OpenSymbol"/>
    </w:rPr>
  </w:style>
  <w:style w:type="character" w:customStyle="1" w:styleId="ListLabel7">
    <w:name w:val="ListLabel 7"/>
    <w:qFormat/>
    <w:rPr>
      <w:rFonts w:eastAsia="OpenSymbol" w:cs="OpenSymbol"/>
    </w:rPr>
  </w:style>
  <w:style w:type="character" w:customStyle="1" w:styleId="ListLabel8">
    <w:name w:val="ListLabel 8"/>
    <w:qFormat/>
    <w:rPr>
      <w:rFonts w:eastAsia="OpenSymbol" w:cs="OpenSymbol"/>
    </w:rPr>
  </w:style>
  <w:style w:type="character" w:customStyle="1" w:styleId="ListLabel9">
    <w:name w:val="ListLabel 9"/>
    <w:qFormat/>
    <w:rPr>
      <w:rFonts w:eastAsia="OpenSymbol" w:cs="OpenSymbol"/>
    </w:rPr>
  </w:style>
  <w:style w:type="character" w:customStyle="1" w:styleId="ListLabel10">
    <w:name w:val="ListLabel 10"/>
    <w:qFormat/>
    <w:rPr>
      <w:rFonts w:ascii="Times New Roman" w:eastAsia="OpenSymbol" w:hAnsi="Times New Roman" w:cs="OpenSymbol"/>
      <w:sz w:val="22"/>
    </w:rPr>
  </w:style>
  <w:style w:type="character" w:customStyle="1" w:styleId="ListLabel11">
    <w:name w:val="ListLabel 11"/>
    <w:qFormat/>
    <w:rPr>
      <w:rFonts w:eastAsia="OpenSymbol" w:cs="OpenSymbol"/>
    </w:rPr>
  </w:style>
  <w:style w:type="character" w:customStyle="1" w:styleId="ListLabel12">
    <w:name w:val="ListLabel 12"/>
    <w:qFormat/>
    <w:rPr>
      <w:rFonts w:eastAsia="OpenSymbol" w:cs="OpenSymbol"/>
    </w:rPr>
  </w:style>
  <w:style w:type="character" w:customStyle="1" w:styleId="ListLabel13">
    <w:name w:val="ListLabel 13"/>
    <w:qFormat/>
    <w:rPr>
      <w:rFonts w:eastAsia="OpenSymbol" w:cs="OpenSymbol"/>
    </w:rPr>
  </w:style>
  <w:style w:type="character" w:customStyle="1" w:styleId="ListLabel14">
    <w:name w:val="ListLabel 14"/>
    <w:qFormat/>
    <w:rPr>
      <w:rFonts w:eastAsia="OpenSymbol" w:cs="OpenSymbol"/>
    </w:rPr>
  </w:style>
  <w:style w:type="character" w:customStyle="1" w:styleId="ListLabel15">
    <w:name w:val="ListLabel 15"/>
    <w:qFormat/>
    <w:rPr>
      <w:rFonts w:eastAsia="OpenSymbol" w:cs="OpenSymbol"/>
    </w:rPr>
  </w:style>
  <w:style w:type="character" w:customStyle="1" w:styleId="ListLabel16">
    <w:name w:val="ListLabel 16"/>
    <w:qFormat/>
    <w:rPr>
      <w:rFonts w:eastAsia="OpenSymbol" w:cs="OpenSymbol"/>
    </w:rPr>
  </w:style>
  <w:style w:type="character" w:customStyle="1" w:styleId="ListLabel17">
    <w:name w:val="ListLabel 17"/>
    <w:qFormat/>
    <w:rPr>
      <w:rFonts w:eastAsia="OpenSymbol" w:cs="OpenSymbol"/>
    </w:rPr>
  </w:style>
  <w:style w:type="character" w:customStyle="1" w:styleId="ListLabel18">
    <w:name w:val="ListLabel 18"/>
    <w:qFormat/>
    <w:rPr>
      <w:rFonts w:eastAsia="OpenSymbol" w:cs="OpenSymbol"/>
    </w:rPr>
  </w:style>
  <w:style w:type="character" w:customStyle="1" w:styleId="ListLabel19">
    <w:name w:val="ListLabel 19"/>
    <w:qFormat/>
    <w:rPr>
      <w:rFonts w:ascii="Times New Roman" w:eastAsia="OpenSymbol" w:hAnsi="Times New Roman" w:cs="OpenSymbol"/>
      <w:sz w:val="22"/>
    </w:rPr>
  </w:style>
  <w:style w:type="character" w:customStyle="1" w:styleId="ListLabel20">
    <w:name w:val="ListLabel 20"/>
    <w:qFormat/>
    <w:rPr>
      <w:rFonts w:eastAsia="OpenSymbol" w:cs="OpenSymbol"/>
    </w:rPr>
  </w:style>
  <w:style w:type="character" w:customStyle="1" w:styleId="ListLabel21">
    <w:name w:val="ListLabel 21"/>
    <w:qFormat/>
    <w:rPr>
      <w:rFonts w:eastAsia="OpenSymbol" w:cs="OpenSymbol"/>
    </w:rPr>
  </w:style>
  <w:style w:type="character" w:customStyle="1" w:styleId="ListLabel22">
    <w:name w:val="ListLabel 22"/>
    <w:qFormat/>
    <w:rPr>
      <w:rFonts w:eastAsia="OpenSymbol" w:cs="OpenSymbol"/>
    </w:rPr>
  </w:style>
  <w:style w:type="character" w:customStyle="1" w:styleId="ListLabel23">
    <w:name w:val="ListLabel 23"/>
    <w:qFormat/>
    <w:rPr>
      <w:rFonts w:eastAsia="OpenSymbol" w:cs="OpenSymbol"/>
    </w:rPr>
  </w:style>
  <w:style w:type="character" w:customStyle="1" w:styleId="ListLabel24">
    <w:name w:val="ListLabel 24"/>
    <w:qFormat/>
    <w:rPr>
      <w:rFonts w:eastAsia="OpenSymbol" w:cs="OpenSymbol"/>
    </w:rPr>
  </w:style>
  <w:style w:type="character" w:customStyle="1" w:styleId="ListLabel25">
    <w:name w:val="ListLabel 25"/>
    <w:qFormat/>
    <w:rPr>
      <w:rFonts w:eastAsia="OpenSymbol" w:cs="OpenSymbol"/>
    </w:rPr>
  </w:style>
  <w:style w:type="character" w:customStyle="1" w:styleId="ListLabel26">
    <w:name w:val="ListLabel 26"/>
    <w:qFormat/>
    <w:rPr>
      <w:rFonts w:eastAsia="OpenSymbol" w:cs="OpenSymbol"/>
    </w:rPr>
  </w:style>
  <w:style w:type="character" w:customStyle="1" w:styleId="ListLabel27">
    <w:name w:val="ListLabel 27"/>
    <w:qFormat/>
    <w:rPr>
      <w:rFonts w:eastAsia="OpenSymbol" w:cs="OpenSymbol"/>
    </w:rPr>
  </w:style>
  <w:style w:type="character" w:customStyle="1" w:styleId="ListLabel28">
    <w:name w:val="ListLabel 28"/>
    <w:qFormat/>
    <w:rPr>
      <w:rFonts w:eastAsia="OpenSymbol" w:cs="OpenSymbol"/>
    </w:rPr>
  </w:style>
  <w:style w:type="character" w:customStyle="1" w:styleId="ListLabel29">
    <w:name w:val="ListLabel 29"/>
    <w:qFormat/>
    <w:rPr>
      <w:rFonts w:eastAsia="OpenSymbol" w:cs="OpenSymbol"/>
    </w:rPr>
  </w:style>
  <w:style w:type="character" w:customStyle="1" w:styleId="ListLabel30">
    <w:name w:val="ListLabel 30"/>
    <w:qFormat/>
    <w:rPr>
      <w:rFonts w:eastAsia="OpenSymbol" w:cs="OpenSymbol"/>
    </w:rPr>
  </w:style>
  <w:style w:type="character" w:customStyle="1" w:styleId="ListLabel31">
    <w:name w:val="ListLabel 31"/>
    <w:qFormat/>
    <w:rPr>
      <w:rFonts w:eastAsia="OpenSymbol" w:cs="OpenSymbol"/>
    </w:rPr>
  </w:style>
  <w:style w:type="character" w:customStyle="1" w:styleId="ListLabel32">
    <w:name w:val="ListLabel 32"/>
    <w:qFormat/>
    <w:rPr>
      <w:rFonts w:eastAsia="OpenSymbol" w:cs="OpenSymbol"/>
    </w:rPr>
  </w:style>
  <w:style w:type="character" w:customStyle="1" w:styleId="ListLabel33">
    <w:name w:val="ListLabel 33"/>
    <w:qFormat/>
    <w:rPr>
      <w:rFonts w:eastAsia="OpenSymbol" w:cs="OpenSymbol"/>
    </w:rPr>
  </w:style>
  <w:style w:type="character" w:customStyle="1" w:styleId="ListLabel34">
    <w:name w:val="ListLabel 34"/>
    <w:qFormat/>
    <w:rPr>
      <w:rFonts w:eastAsia="OpenSymbol" w:cs="OpenSymbol"/>
    </w:rPr>
  </w:style>
  <w:style w:type="character" w:customStyle="1" w:styleId="ListLabel35">
    <w:name w:val="ListLabel 35"/>
    <w:qFormat/>
    <w:rPr>
      <w:rFonts w:eastAsia="OpenSymbol" w:cs="OpenSymbol"/>
    </w:rPr>
  </w:style>
  <w:style w:type="character" w:customStyle="1" w:styleId="ListLabel36">
    <w:name w:val="ListLabel 36"/>
    <w:qFormat/>
    <w:rPr>
      <w:rFonts w:eastAsia="OpenSymbol" w:cs="OpenSymbol"/>
    </w:rPr>
  </w:style>
  <w:style w:type="character" w:customStyle="1" w:styleId="ListLabel37">
    <w:name w:val="ListLabel 37"/>
    <w:qFormat/>
    <w:rPr>
      <w:rFonts w:ascii="Times New Roman" w:hAnsi="Times New Roman" w:cs="OpenSymbol"/>
      <w:sz w:val="22"/>
    </w:rPr>
  </w:style>
  <w:style w:type="character" w:customStyle="1" w:styleId="ListLabel38">
    <w:name w:val="ListLabel 38"/>
    <w:qFormat/>
    <w:rPr>
      <w:rFonts w:cs="OpenSymbol"/>
    </w:rPr>
  </w:style>
  <w:style w:type="character" w:customStyle="1" w:styleId="ListLabel39">
    <w:name w:val="ListLabel 39"/>
    <w:qFormat/>
    <w:rPr>
      <w:rFonts w:cs="OpenSymbol"/>
    </w:rPr>
  </w:style>
  <w:style w:type="character" w:customStyle="1" w:styleId="ListLabel40">
    <w:name w:val="ListLabel 40"/>
    <w:qFormat/>
    <w:rPr>
      <w:rFonts w:cs="OpenSymbol"/>
    </w:rPr>
  </w:style>
  <w:style w:type="character" w:customStyle="1" w:styleId="ListLabel41">
    <w:name w:val="ListLabel 41"/>
    <w:qFormat/>
    <w:rPr>
      <w:rFonts w:cs="OpenSymbol"/>
    </w:rPr>
  </w:style>
  <w:style w:type="character" w:customStyle="1" w:styleId="ListLabel42">
    <w:name w:val="ListLabel 42"/>
    <w:qFormat/>
    <w:rPr>
      <w:rFonts w:cs="OpenSymbol"/>
    </w:rPr>
  </w:style>
  <w:style w:type="character" w:customStyle="1" w:styleId="ListLabel43">
    <w:name w:val="ListLabel 43"/>
    <w:qFormat/>
    <w:rPr>
      <w:rFonts w:cs="OpenSymbol"/>
    </w:rPr>
  </w:style>
  <w:style w:type="character" w:customStyle="1" w:styleId="ListLabel44">
    <w:name w:val="ListLabel 44"/>
    <w:qFormat/>
    <w:rPr>
      <w:rFonts w:cs="OpenSymbol"/>
    </w:rPr>
  </w:style>
  <w:style w:type="character" w:customStyle="1" w:styleId="ListLabel45">
    <w:name w:val="ListLabel 45"/>
    <w:qFormat/>
    <w:rPr>
      <w:rFonts w:cs="OpenSymbol"/>
    </w:rPr>
  </w:style>
  <w:style w:type="character" w:customStyle="1" w:styleId="ListLabel46">
    <w:name w:val="ListLabel 46"/>
    <w:qFormat/>
    <w:rPr>
      <w:rFonts w:ascii="Times New Roman" w:hAnsi="Times New Roman" w:cs="OpenSymbol"/>
      <w:sz w:val="22"/>
    </w:rPr>
  </w:style>
  <w:style w:type="character" w:customStyle="1" w:styleId="ListLabel47">
    <w:name w:val="ListLabel 47"/>
    <w:qFormat/>
    <w:rPr>
      <w:rFonts w:cs="OpenSymbol"/>
    </w:rPr>
  </w:style>
  <w:style w:type="character" w:customStyle="1" w:styleId="ListLabel48">
    <w:name w:val="ListLabel 48"/>
    <w:qFormat/>
    <w:rPr>
      <w:rFonts w:cs="OpenSymbol"/>
    </w:rPr>
  </w:style>
  <w:style w:type="character" w:customStyle="1" w:styleId="ListLabel49">
    <w:name w:val="ListLabel 49"/>
    <w:qFormat/>
    <w:rPr>
      <w:rFonts w:cs="OpenSymbol"/>
    </w:rPr>
  </w:style>
  <w:style w:type="character" w:customStyle="1" w:styleId="ListLabel50">
    <w:name w:val="ListLabel 50"/>
    <w:qFormat/>
    <w:rPr>
      <w:rFonts w:cs="OpenSymbol"/>
    </w:rPr>
  </w:style>
  <w:style w:type="character" w:customStyle="1" w:styleId="ListLabel51">
    <w:name w:val="ListLabel 51"/>
    <w:qFormat/>
    <w:rPr>
      <w:rFonts w:cs="OpenSymbol"/>
    </w:rPr>
  </w:style>
  <w:style w:type="character" w:customStyle="1" w:styleId="ListLabel52">
    <w:name w:val="ListLabel 52"/>
    <w:qFormat/>
    <w:rPr>
      <w:rFonts w:cs="OpenSymbol"/>
    </w:rPr>
  </w:style>
  <w:style w:type="character" w:customStyle="1" w:styleId="ListLabel53">
    <w:name w:val="ListLabel 53"/>
    <w:qFormat/>
    <w:rPr>
      <w:rFonts w:cs="OpenSymbol"/>
    </w:rPr>
  </w:style>
  <w:style w:type="character" w:customStyle="1" w:styleId="ListLabel54">
    <w:name w:val="ListLabel 54"/>
    <w:qFormat/>
    <w:rPr>
      <w:rFonts w:cs="OpenSymbol"/>
    </w:rPr>
  </w:style>
  <w:style w:type="character" w:customStyle="1" w:styleId="ListLabel55">
    <w:name w:val="ListLabel 55"/>
    <w:qFormat/>
    <w:rPr>
      <w:rFonts w:ascii="Times New Roman" w:hAnsi="Times New Roman" w:cs="OpenSymbol"/>
      <w:sz w:val="22"/>
    </w:rPr>
  </w:style>
  <w:style w:type="character" w:customStyle="1" w:styleId="ListLabel56">
    <w:name w:val="ListLabel 56"/>
    <w:qFormat/>
    <w:rPr>
      <w:rFonts w:cs="OpenSymbol"/>
    </w:rPr>
  </w:style>
  <w:style w:type="character" w:customStyle="1" w:styleId="ListLabel57">
    <w:name w:val="ListLabel 57"/>
    <w:qFormat/>
    <w:rPr>
      <w:rFonts w:cs="OpenSymbol"/>
    </w:rPr>
  </w:style>
  <w:style w:type="character" w:customStyle="1" w:styleId="ListLabel58">
    <w:name w:val="ListLabel 58"/>
    <w:qFormat/>
    <w:rPr>
      <w:rFonts w:cs="OpenSymbol"/>
    </w:rPr>
  </w:style>
  <w:style w:type="character" w:customStyle="1" w:styleId="ListLabel59">
    <w:name w:val="ListLabel 59"/>
    <w:qFormat/>
    <w:rPr>
      <w:rFonts w:cs="OpenSymbol"/>
    </w:rPr>
  </w:style>
  <w:style w:type="character" w:customStyle="1" w:styleId="ListLabel60">
    <w:name w:val="ListLabel 60"/>
    <w:qFormat/>
    <w:rPr>
      <w:rFonts w:cs="OpenSymbol"/>
    </w:rPr>
  </w:style>
  <w:style w:type="character" w:customStyle="1" w:styleId="ListLabel61">
    <w:name w:val="ListLabel 61"/>
    <w:qFormat/>
    <w:rPr>
      <w:rFonts w:cs="OpenSymbol"/>
    </w:rPr>
  </w:style>
  <w:style w:type="character" w:customStyle="1" w:styleId="ListLabel62">
    <w:name w:val="ListLabel 62"/>
    <w:qFormat/>
    <w:rPr>
      <w:rFonts w:cs="OpenSymbol"/>
    </w:rPr>
  </w:style>
  <w:style w:type="character" w:customStyle="1" w:styleId="ListLabel63">
    <w:name w:val="ListLabel 63"/>
    <w:qFormat/>
    <w:rPr>
      <w:rFonts w:cs="OpenSymbol"/>
    </w:rPr>
  </w:style>
  <w:style w:type="character" w:customStyle="1" w:styleId="ListLabel64">
    <w:name w:val="ListLabel 64"/>
    <w:qFormat/>
    <w:rPr>
      <w:rFonts w:ascii="Times New Roman" w:hAnsi="Times New Roman" w:cs="OpenSymbol"/>
      <w:sz w:val="22"/>
    </w:rPr>
  </w:style>
  <w:style w:type="character" w:customStyle="1" w:styleId="ListLabel65">
    <w:name w:val="ListLabel 65"/>
    <w:qFormat/>
    <w:rPr>
      <w:rFonts w:cs="OpenSymbol"/>
    </w:rPr>
  </w:style>
  <w:style w:type="character" w:customStyle="1" w:styleId="ListLabel66">
    <w:name w:val="ListLabel 66"/>
    <w:qFormat/>
    <w:rPr>
      <w:rFonts w:cs="OpenSymbol"/>
    </w:rPr>
  </w:style>
  <w:style w:type="character" w:customStyle="1" w:styleId="ListLabel67">
    <w:name w:val="ListLabel 67"/>
    <w:qFormat/>
    <w:rPr>
      <w:rFonts w:cs="OpenSymbol"/>
    </w:rPr>
  </w:style>
  <w:style w:type="character" w:customStyle="1" w:styleId="ListLabel68">
    <w:name w:val="ListLabel 68"/>
    <w:qFormat/>
    <w:rPr>
      <w:rFonts w:cs="OpenSymbol"/>
    </w:rPr>
  </w:style>
  <w:style w:type="character" w:customStyle="1" w:styleId="ListLabel69">
    <w:name w:val="ListLabel 69"/>
    <w:qFormat/>
    <w:rPr>
      <w:rFonts w:cs="OpenSymbol"/>
    </w:rPr>
  </w:style>
  <w:style w:type="character" w:customStyle="1" w:styleId="ListLabel70">
    <w:name w:val="ListLabel 70"/>
    <w:qFormat/>
    <w:rPr>
      <w:rFonts w:cs="OpenSymbol"/>
    </w:rPr>
  </w:style>
  <w:style w:type="character" w:customStyle="1" w:styleId="ListLabel71">
    <w:name w:val="ListLabel 71"/>
    <w:qFormat/>
    <w:rPr>
      <w:rFonts w:cs="OpenSymbol"/>
    </w:rPr>
  </w:style>
  <w:style w:type="character" w:customStyle="1" w:styleId="ListLabel72">
    <w:name w:val="ListLabel 72"/>
    <w:qFormat/>
    <w:rPr>
      <w:rFonts w:cs="OpenSymbol"/>
    </w:rPr>
  </w:style>
  <w:style w:type="character" w:customStyle="1" w:styleId="ListLabel73">
    <w:name w:val="ListLabel 73"/>
    <w:qFormat/>
    <w:rPr>
      <w:rFonts w:ascii="Times New Roman" w:hAnsi="Times New Roman" w:cs="OpenSymbol"/>
      <w:sz w:val="22"/>
    </w:rPr>
  </w:style>
  <w:style w:type="character" w:customStyle="1" w:styleId="ListLabel74">
    <w:name w:val="ListLabel 74"/>
    <w:qFormat/>
    <w:rPr>
      <w:rFonts w:cs="OpenSymbol"/>
    </w:rPr>
  </w:style>
  <w:style w:type="character" w:customStyle="1" w:styleId="ListLabel75">
    <w:name w:val="ListLabel 75"/>
    <w:qFormat/>
    <w:rPr>
      <w:rFonts w:cs="OpenSymbol"/>
    </w:rPr>
  </w:style>
  <w:style w:type="character" w:customStyle="1" w:styleId="ListLabel76">
    <w:name w:val="ListLabel 76"/>
    <w:qFormat/>
    <w:rPr>
      <w:rFonts w:cs="OpenSymbol"/>
    </w:rPr>
  </w:style>
  <w:style w:type="character" w:customStyle="1" w:styleId="ListLabel77">
    <w:name w:val="ListLabel 77"/>
    <w:qFormat/>
    <w:rPr>
      <w:rFonts w:cs="OpenSymbol"/>
    </w:rPr>
  </w:style>
  <w:style w:type="character" w:customStyle="1" w:styleId="ListLabel78">
    <w:name w:val="ListLabel 78"/>
    <w:qFormat/>
    <w:rPr>
      <w:rFonts w:cs="OpenSymbol"/>
    </w:rPr>
  </w:style>
  <w:style w:type="character" w:customStyle="1" w:styleId="ListLabel79">
    <w:name w:val="ListLabel 79"/>
    <w:qFormat/>
    <w:rPr>
      <w:rFonts w:cs="OpenSymbol"/>
    </w:rPr>
  </w:style>
  <w:style w:type="character" w:customStyle="1" w:styleId="ListLabel80">
    <w:name w:val="ListLabel 80"/>
    <w:qFormat/>
    <w:rPr>
      <w:rFonts w:cs="OpenSymbol"/>
    </w:rPr>
  </w:style>
  <w:style w:type="character" w:customStyle="1" w:styleId="ListLabel81">
    <w:name w:val="ListLabel 81"/>
    <w:qFormat/>
    <w:rPr>
      <w:rFonts w:cs="OpenSymbol"/>
    </w:rPr>
  </w:style>
  <w:style w:type="character" w:customStyle="1" w:styleId="ListLabel82">
    <w:name w:val="ListLabel 82"/>
    <w:qFormat/>
    <w:rPr>
      <w:rFonts w:ascii="Times New Roman" w:hAnsi="Times New Roman" w:cs="OpenSymbol"/>
      <w:sz w:val="22"/>
    </w:rPr>
  </w:style>
  <w:style w:type="character" w:customStyle="1" w:styleId="ListLabel83">
    <w:name w:val="ListLabel 83"/>
    <w:qFormat/>
    <w:rPr>
      <w:rFonts w:cs="OpenSymbol"/>
    </w:rPr>
  </w:style>
  <w:style w:type="character" w:customStyle="1" w:styleId="ListLabel84">
    <w:name w:val="ListLabel 84"/>
    <w:qFormat/>
    <w:rPr>
      <w:rFonts w:cs="OpenSymbol"/>
    </w:rPr>
  </w:style>
  <w:style w:type="character" w:customStyle="1" w:styleId="ListLabel85">
    <w:name w:val="ListLabel 85"/>
    <w:qFormat/>
    <w:rPr>
      <w:rFonts w:cs="OpenSymbol"/>
    </w:rPr>
  </w:style>
  <w:style w:type="character" w:customStyle="1" w:styleId="ListLabel86">
    <w:name w:val="ListLabel 86"/>
    <w:qFormat/>
    <w:rPr>
      <w:rFonts w:cs="OpenSymbol"/>
    </w:rPr>
  </w:style>
  <w:style w:type="character" w:customStyle="1" w:styleId="ListLabel87">
    <w:name w:val="ListLabel 87"/>
    <w:qFormat/>
    <w:rPr>
      <w:rFonts w:cs="OpenSymbol"/>
    </w:rPr>
  </w:style>
  <w:style w:type="character" w:customStyle="1" w:styleId="ListLabel88">
    <w:name w:val="ListLabel 88"/>
    <w:qFormat/>
    <w:rPr>
      <w:rFonts w:cs="OpenSymbol"/>
    </w:rPr>
  </w:style>
  <w:style w:type="character" w:customStyle="1" w:styleId="ListLabel89">
    <w:name w:val="ListLabel 89"/>
    <w:qFormat/>
    <w:rPr>
      <w:rFonts w:cs="OpenSymbol"/>
    </w:rPr>
  </w:style>
  <w:style w:type="character" w:customStyle="1" w:styleId="ListLabel90">
    <w:name w:val="ListLabel 90"/>
    <w:qFormat/>
    <w:rPr>
      <w:rFonts w:cs="OpenSymbol"/>
    </w:rPr>
  </w:style>
  <w:style w:type="paragraph" w:styleId="Nagwek">
    <w:name w:val="header"/>
    <w:basedOn w:val="Normalny"/>
    <w:next w:val="Tekstpodstawowy"/>
    <w:pPr>
      <w:suppressLineNumbers/>
      <w:tabs>
        <w:tab w:val="center" w:pos="4986"/>
        <w:tab w:val="right" w:pos="9972"/>
      </w:tabs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Standard">
    <w:name w:val="Standard"/>
    <w:qFormat/>
    <w:rsid w:val="00120437"/>
    <w:pPr>
      <w:suppressAutoHyphens/>
      <w:textAlignment w:val="baseline"/>
    </w:pPr>
    <w:rPr>
      <w:rFonts w:ascii="Liberation Serif" w:eastAsia="SimSun" w:hAnsi="Liberation Serif" w:cs="Mangal"/>
      <w:kern w:val="2"/>
      <w:sz w:val="24"/>
      <w:szCs w:val="24"/>
      <w:lang w:val="en-US" w:eastAsia="zh-CN" w:bidi="hi-IN"/>
    </w:rPr>
  </w:style>
  <w:style w:type="paragraph" w:customStyle="1" w:styleId="Textbody">
    <w:name w:val="Text body"/>
    <w:basedOn w:val="Standard"/>
    <w:qFormat/>
    <w:rsid w:val="00120437"/>
    <w:pPr>
      <w:spacing w:after="140" w:line="288" w:lineRule="auto"/>
    </w:pPr>
  </w:style>
  <w:style w:type="paragraph" w:customStyle="1" w:styleId="Tekstpodstawowy31">
    <w:name w:val="Tekst podstawowy 31"/>
    <w:basedOn w:val="Standard"/>
    <w:qFormat/>
    <w:rsid w:val="00120437"/>
    <w:pPr>
      <w:jc w:val="both"/>
    </w:pPr>
    <w:rPr>
      <w:b/>
    </w:rPr>
  </w:style>
  <w:style w:type="paragraph" w:styleId="NormalnyWeb">
    <w:name w:val="Normal (Web)"/>
    <w:basedOn w:val="Standard"/>
    <w:qFormat/>
    <w:rsid w:val="00120437"/>
    <w:pPr>
      <w:suppressAutoHyphens w:val="0"/>
      <w:spacing w:before="100" w:after="119"/>
    </w:pPr>
    <w:rPr>
      <w:rFonts w:eastAsia="Times New Roman" w:cs="Times New Roman"/>
      <w:lang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671AE7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pPr>
      <w:suppressLineNumbers/>
      <w:tabs>
        <w:tab w:val="center" w:pos="4986"/>
        <w:tab w:val="right" w:pos="9972"/>
      </w:tabs>
    </w:pPr>
  </w:style>
  <w:style w:type="numbering" w:customStyle="1" w:styleId="WW8Num12">
    <w:name w:val="WW8Num12"/>
    <w:qFormat/>
    <w:rsid w:val="001204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gnieszka\Desktop\Za&#322;.%20nr%202%20-%20Wz&#243;r%20umowy%20teatr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Zał. nr 2 - Wzór umowy teatr.dot</Template>
  <TotalTime>1348</TotalTime>
  <Pages>4</Pages>
  <Words>1659</Words>
  <Characters>9960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Siwiec&amp;Pokluda Adwokaci, Radcowie Prawni Sp.p.</dc:creator>
  <cp:keywords/>
  <dc:description/>
  <cp:lastModifiedBy>Siwiec&amp;Pokluda Adwokaci, Radcowie Prawni Sp.p.</cp:lastModifiedBy>
  <cp:revision>8</cp:revision>
  <dcterms:created xsi:type="dcterms:W3CDTF">2021-06-12T07:14:00Z</dcterms:created>
  <dcterms:modified xsi:type="dcterms:W3CDTF">2021-06-13T05:50:00Z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